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8F616" w14:textId="66D6E79D" w:rsidR="007F25AD" w:rsidRPr="00F5096F" w:rsidRDefault="00706D31" w:rsidP="007F25AD">
      <w:pPr>
        <w:jc w:val="center"/>
        <w:rPr>
          <w:bCs/>
          <w:color w:val="FF0000"/>
          <w:sz w:val="24"/>
          <w:szCs w:val="24"/>
        </w:rPr>
      </w:pPr>
      <w:r>
        <w:rPr>
          <w:bCs/>
          <w:noProof/>
          <w:color w:val="FF0000"/>
          <w:sz w:val="24"/>
          <w:szCs w:val="24"/>
        </w:rPr>
        <w:drawing>
          <wp:inline distT="0" distB="0" distL="0" distR="0" wp14:anchorId="48D33789" wp14:editId="6A335635">
            <wp:extent cx="4284345" cy="6269274"/>
            <wp:effectExtent l="0" t="0" r="1905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r="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44" cy="62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8495" w14:textId="77777777" w:rsidR="007F25AD" w:rsidRDefault="007F25AD" w:rsidP="007F25AD">
      <w:pPr>
        <w:jc w:val="center"/>
        <w:rPr>
          <w:b/>
          <w:sz w:val="24"/>
          <w:szCs w:val="24"/>
        </w:rPr>
      </w:pPr>
    </w:p>
    <w:p w14:paraId="79BCB8A7" w14:textId="1DDE2617" w:rsidR="005458B7" w:rsidRDefault="00CD6AC2" w:rsidP="008B4525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tropical island </w:t>
      </w:r>
      <w:r w:rsidR="005458B7">
        <w:rPr>
          <w:bCs/>
          <w:sz w:val="24"/>
          <w:szCs w:val="24"/>
        </w:rPr>
        <w:t xml:space="preserve">of Ceylon, renamed Sri Lanka in 1972,  </w:t>
      </w:r>
      <w:r w:rsidR="00B32A43">
        <w:rPr>
          <w:bCs/>
          <w:sz w:val="24"/>
          <w:szCs w:val="24"/>
        </w:rPr>
        <w:t xml:space="preserve">has </w:t>
      </w:r>
      <w:r w:rsidR="00634957" w:rsidRPr="00634957">
        <w:rPr>
          <w:bCs/>
          <w:sz w:val="24"/>
          <w:szCs w:val="24"/>
        </w:rPr>
        <w:t xml:space="preserve">been romantically </w:t>
      </w:r>
      <w:r w:rsidR="00B32A43">
        <w:rPr>
          <w:bCs/>
          <w:sz w:val="24"/>
          <w:szCs w:val="24"/>
        </w:rPr>
        <w:t xml:space="preserve">known as the </w:t>
      </w:r>
      <w:r w:rsidR="00634957" w:rsidRPr="00634957">
        <w:rPr>
          <w:bCs/>
          <w:sz w:val="24"/>
          <w:szCs w:val="24"/>
        </w:rPr>
        <w:t xml:space="preserve">Pearl in the Indian Ocean and </w:t>
      </w:r>
      <w:r w:rsidR="00566031">
        <w:rPr>
          <w:bCs/>
          <w:sz w:val="24"/>
          <w:szCs w:val="24"/>
        </w:rPr>
        <w:t xml:space="preserve">the </w:t>
      </w:r>
      <w:r w:rsidR="00634957" w:rsidRPr="00634957">
        <w:rPr>
          <w:bCs/>
          <w:sz w:val="24"/>
          <w:szCs w:val="24"/>
        </w:rPr>
        <w:t xml:space="preserve">Emerald Isle, </w:t>
      </w:r>
      <w:r w:rsidR="00846792">
        <w:rPr>
          <w:bCs/>
          <w:sz w:val="24"/>
          <w:szCs w:val="24"/>
        </w:rPr>
        <w:t xml:space="preserve">due to its location and </w:t>
      </w:r>
      <w:r w:rsidR="00634957" w:rsidRPr="00634957">
        <w:rPr>
          <w:bCs/>
          <w:sz w:val="24"/>
          <w:szCs w:val="24"/>
        </w:rPr>
        <w:t>the island’s lush, green landscapes, particularly its rice paddies and</w:t>
      </w:r>
      <w:r w:rsidR="00846792">
        <w:rPr>
          <w:bCs/>
          <w:sz w:val="24"/>
          <w:szCs w:val="24"/>
        </w:rPr>
        <w:t xml:space="preserve"> </w:t>
      </w:r>
      <w:r w:rsidR="00634957" w:rsidRPr="00634957">
        <w:rPr>
          <w:bCs/>
          <w:sz w:val="24"/>
          <w:szCs w:val="24"/>
        </w:rPr>
        <w:t>extensive tea plantations.</w:t>
      </w:r>
      <w:r w:rsidR="00C96A9A">
        <w:rPr>
          <w:bCs/>
          <w:sz w:val="24"/>
          <w:szCs w:val="24"/>
        </w:rPr>
        <w:t xml:space="preserve"> For </w:t>
      </w:r>
      <w:r w:rsidR="004C7EF5">
        <w:rPr>
          <w:bCs/>
          <w:sz w:val="24"/>
          <w:szCs w:val="24"/>
        </w:rPr>
        <w:t xml:space="preserve">more than </w:t>
      </w:r>
      <w:r w:rsidR="00DA7CF3">
        <w:rPr>
          <w:bCs/>
          <w:sz w:val="24"/>
          <w:szCs w:val="24"/>
        </w:rPr>
        <w:t xml:space="preserve">a </w:t>
      </w:r>
      <w:r w:rsidR="00C96A9A">
        <w:rPr>
          <w:bCs/>
          <w:sz w:val="24"/>
          <w:szCs w:val="24"/>
        </w:rPr>
        <w:t>centur</w:t>
      </w:r>
      <w:r w:rsidR="004C7EF5">
        <w:rPr>
          <w:bCs/>
          <w:sz w:val="24"/>
          <w:szCs w:val="24"/>
        </w:rPr>
        <w:t>y</w:t>
      </w:r>
      <w:r w:rsidR="00C96A9A">
        <w:rPr>
          <w:bCs/>
          <w:sz w:val="24"/>
          <w:szCs w:val="24"/>
        </w:rPr>
        <w:t xml:space="preserve"> it was a Portuguese colony</w:t>
      </w:r>
      <w:r w:rsidR="00087F3D">
        <w:rPr>
          <w:bCs/>
          <w:sz w:val="24"/>
          <w:szCs w:val="24"/>
        </w:rPr>
        <w:t>, then Dutch and in</w:t>
      </w:r>
      <w:r w:rsidR="00AF3108">
        <w:rPr>
          <w:bCs/>
          <w:sz w:val="24"/>
          <w:szCs w:val="24"/>
        </w:rPr>
        <w:t xml:space="preserve"> 1802 it became part of the British Empire. </w:t>
      </w:r>
      <w:r w:rsidR="00652A65">
        <w:rPr>
          <w:bCs/>
          <w:sz w:val="24"/>
          <w:szCs w:val="24"/>
        </w:rPr>
        <w:t xml:space="preserve">Tea was introduced </w:t>
      </w:r>
      <w:r w:rsidR="00E11649">
        <w:rPr>
          <w:bCs/>
          <w:sz w:val="24"/>
          <w:szCs w:val="24"/>
        </w:rPr>
        <w:t>in the middle of the 19</w:t>
      </w:r>
      <w:r w:rsidR="00E11649" w:rsidRPr="00E11649">
        <w:rPr>
          <w:bCs/>
          <w:sz w:val="24"/>
          <w:szCs w:val="24"/>
          <w:vertAlign w:val="superscript"/>
        </w:rPr>
        <w:t>th</w:t>
      </w:r>
      <w:r w:rsidR="00E11649">
        <w:rPr>
          <w:bCs/>
          <w:sz w:val="24"/>
          <w:szCs w:val="24"/>
        </w:rPr>
        <w:t xml:space="preserve"> century and </w:t>
      </w:r>
      <w:r w:rsidR="00B615FA">
        <w:rPr>
          <w:bCs/>
          <w:sz w:val="24"/>
          <w:szCs w:val="24"/>
        </w:rPr>
        <w:t xml:space="preserve">grew </w:t>
      </w:r>
      <w:r w:rsidR="00996535">
        <w:rPr>
          <w:bCs/>
          <w:sz w:val="24"/>
          <w:szCs w:val="24"/>
        </w:rPr>
        <w:t xml:space="preserve">to </w:t>
      </w:r>
      <w:r w:rsidR="00E11649">
        <w:rPr>
          <w:bCs/>
          <w:sz w:val="24"/>
          <w:szCs w:val="24"/>
        </w:rPr>
        <w:t>be</w:t>
      </w:r>
      <w:r w:rsidR="00996535">
        <w:rPr>
          <w:bCs/>
          <w:sz w:val="24"/>
          <w:szCs w:val="24"/>
        </w:rPr>
        <w:t>ing</w:t>
      </w:r>
      <w:r w:rsidR="00E11649">
        <w:rPr>
          <w:bCs/>
          <w:sz w:val="24"/>
          <w:szCs w:val="24"/>
        </w:rPr>
        <w:t xml:space="preserve"> a key agricultural </w:t>
      </w:r>
      <w:r w:rsidR="00C26B8E">
        <w:rPr>
          <w:bCs/>
          <w:sz w:val="24"/>
          <w:szCs w:val="24"/>
        </w:rPr>
        <w:t>industry</w:t>
      </w:r>
      <w:r w:rsidR="00BB0D88">
        <w:rPr>
          <w:bCs/>
          <w:sz w:val="24"/>
          <w:szCs w:val="24"/>
        </w:rPr>
        <w:t>.</w:t>
      </w:r>
      <w:r w:rsidR="00EF1DAB">
        <w:rPr>
          <w:bCs/>
          <w:sz w:val="24"/>
          <w:szCs w:val="24"/>
        </w:rPr>
        <w:t xml:space="preserve"> </w:t>
      </w:r>
      <w:r w:rsidR="003E3C90">
        <w:rPr>
          <w:bCs/>
          <w:sz w:val="24"/>
          <w:szCs w:val="24"/>
        </w:rPr>
        <w:t xml:space="preserve">Lipton’s and </w:t>
      </w:r>
      <w:r w:rsidR="00E73EC0">
        <w:rPr>
          <w:bCs/>
          <w:sz w:val="24"/>
          <w:szCs w:val="24"/>
        </w:rPr>
        <w:t xml:space="preserve">Brooke Bond </w:t>
      </w:r>
      <w:r w:rsidR="0087624B">
        <w:rPr>
          <w:bCs/>
          <w:sz w:val="24"/>
          <w:szCs w:val="24"/>
        </w:rPr>
        <w:t>dev</w:t>
      </w:r>
      <w:r w:rsidR="00913BB7">
        <w:rPr>
          <w:bCs/>
          <w:sz w:val="24"/>
          <w:szCs w:val="24"/>
        </w:rPr>
        <w:t xml:space="preserve">eloped as </w:t>
      </w:r>
      <w:r w:rsidR="00E73EC0">
        <w:rPr>
          <w:bCs/>
          <w:sz w:val="24"/>
          <w:szCs w:val="24"/>
        </w:rPr>
        <w:t>well-known brands</w:t>
      </w:r>
      <w:r w:rsidR="00DE7C5C">
        <w:rPr>
          <w:bCs/>
          <w:sz w:val="24"/>
          <w:szCs w:val="24"/>
        </w:rPr>
        <w:t>. In the other direction</w:t>
      </w:r>
      <w:r w:rsidR="004264D9">
        <w:rPr>
          <w:bCs/>
          <w:sz w:val="24"/>
          <w:szCs w:val="24"/>
        </w:rPr>
        <w:t xml:space="preserve"> came goods manufactured in Great Britain. The </w:t>
      </w:r>
      <w:r w:rsidR="00674A13">
        <w:rPr>
          <w:bCs/>
          <w:sz w:val="24"/>
          <w:szCs w:val="24"/>
        </w:rPr>
        <w:t xml:space="preserve">names of </w:t>
      </w:r>
      <w:r w:rsidR="00B63C0D">
        <w:rPr>
          <w:bCs/>
          <w:sz w:val="24"/>
          <w:szCs w:val="24"/>
        </w:rPr>
        <w:t xml:space="preserve">Austin, </w:t>
      </w:r>
      <w:r w:rsidR="00674A13">
        <w:rPr>
          <w:bCs/>
          <w:sz w:val="24"/>
          <w:szCs w:val="24"/>
        </w:rPr>
        <w:t>Humber</w:t>
      </w:r>
      <w:r w:rsidR="0094380A">
        <w:rPr>
          <w:bCs/>
          <w:sz w:val="24"/>
          <w:szCs w:val="24"/>
        </w:rPr>
        <w:t>,</w:t>
      </w:r>
      <w:r w:rsidR="00674A13">
        <w:rPr>
          <w:bCs/>
          <w:sz w:val="24"/>
          <w:szCs w:val="24"/>
        </w:rPr>
        <w:t xml:space="preserve"> </w:t>
      </w:r>
      <w:r w:rsidR="00B63C0D">
        <w:rPr>
          <w:bCs/>
          <w:sz w:val="24"/>
          <w:szCs w:val="24"/>
        </w:rPr>
        <w:t xml:space="preserve">Morris, </w:t>
      </w:r>
      <w:r w:rsidR="00674A13">
        <w:rPr>
          <w:bCs/>
          <w:sz w:val="24"/>
          <w:szCs w:val="24"/>
        </w:rPr>
        <w:t>Wolsel</w:t>
      </w:r>
      <w:r w:rsidR="00304F76">
        <w:rPr>
          <w:bCs/>
          <w:sz w:val="24"/>
          <w:szCs w:val="24"/>
        </w:rPr>
        <w:t>ey and even Rolls-Royce were represented</w:t>
      </w:r>
      <w:r w:rsidR="00EB7C91">
        <w:rPr>
          <w:bCs/>
          <w:sz w:val="24"/>
          <w:szCs w:val="24"/>
        </w:rPr>
        <w:t xml:space="preserve"> amongst car</w:t>
      </w:r>
      <w:r w:rsidR="00E545AF">
        <w:rPr>
          <w:bCs/>
          <w:sz w:val="24"/>
          <w:szCs w:val="24"/>
        </w:rPr>
        <w:t>s</w:t>
      </w:r>
      <w:r w:rsidR="00EB7C91">
        <w:rPr>
          <w:bCs/>
          <w:sz w:val="24"/>
          <w:szCs w:val="24"/>
        </w:rPr>
        <w:t xml:space="preserve"> available </w:t>
      </w:r>
      <w:r w:rsidR="002A7EA6">
        <w:rPr>
          <w:bCs/>
          <w:sz w:val="24"/>
          <w:szCs w:val="24"/>
        </w:rPr>
        <w:t>for purchase</w:t>
      </w:r>
      <w:r w:rsidR="009D100B">
        <w:rPr>
          <w:bCs/>
          <w:sz w:val="24"/>
          <w:szCs w:val="24"/>
        </w:rPr>
        <w:t>.</w:t>
      </w:r>
      <w:r w:rsidR="00391319">
        <w:rPr>
          <w:bCs/>
          <w:sz w:val="24"/>
          <w:szCs w:val="24"/>
        </w:rPr>
        <w:t xml:space="preserve"> The </w:t>
      </w:r>
      <w:r w:rsidR="00E720BB">
        <w:rPr>
          <w:bCs/>
          <w:sz w:val="24"/>
          <w:szCs w:val="24"/>
        </w:rPr>
        <w:t>importers</w:t>
      </w:r>
      <w:r w:rsidR="00391319">
        <w:rPr>
          <w:bCs/>
          <w:sz w:val="24"/>
          <w:szCs w:val="24"/>
        </w:rPr>
        <w:t xml:space="preserve"> </w:t>
      </w:r>
      <w:r w:rsidR="00D42C7F">
        <w:rPr>
          <w:bCs/>
          <w:sz w:val="24"/>
          <w:szCs w:val="24"/>
        </w:rPr>
        <w:t xml:space="preserve">of Rolls-Royce models </w:t>
      </w:r>
      <w:r w:rsidR="00391319">
        <w:rPr>
          <w:bCs/>
          <w:sz w:val="24"/>
          <w:szCs w:val="24"/>
        </w:rPr>
        <w:t xml:space="preserve">were </w:t>
      </w:r>
      <w:r w:rsidR="00F666A3">
        <w:rPr>
          <w:bCs/>
          <w:sz w:val="24"/>
          <w:szCs w:val="24"/>
        </w:rPr>
        <w:t>tea planters</w:t>
      </w:r>
      <w:r w:rsidR="00093037">
        <w:rPr>
          <w:bCs/>
          <w:sz w:val="24"/>
          <w:szCs w:val="24"/>
        </w:rPr>
        <w:t xml:space="preserve">. </w:t>
      </w:r>
      <w:r w:rsidR="00D42C7F">
        <w:rPr>
          <w:bCs/>
          <w:sz w:val="24"/>
          <w:szCs w:val="24"/>
        </w:rPr>
        <w:t>But they were also wealthy Cey</w:t>
      </w:r>
      <w:r w:rsidR="00255732">
        <w:rPr>
          <w:bCs/>
          <w:sz w:val="24"/>
          <w:szCs w:val="24"/>
        </w:rPr>
        <w:t xml:space="preserve">lonese landowners who had estates </w:t>
      </w:r>
      <w:r w:rsidR="00F4493A">
        <w:rPr>
          <w:bCs/>
          <w:sz w:val="24"/>
          <w:szCs w:val="24"/>
        </w:rPr>
        <w:t xml:space="preserve">with </w:t>
      </w:r>
      <w:r w:rsidR="00255732">
        <w:rPr>
          <w:bCs/>
          <w:sz w:val="24"/>
          <w:szCs w:val="24"/>
        </w:rPr>
        <w:t xml:space="preserve">many </w:t>
      </w:r>
      <w:r w:rsidR="00F4493A">
        <w:rPr>
          <w:bCs/>
          <w:sz w:val="24"/>
          <w:szCs w:val="24"/>
        </w:rPr>
        <w:t>including</w:t>
      </w:r>
      <w:r w:rsidR="00255732">
        <w:rPr>
          <w:bCs/>
          <w:sz w:val="24"/>
          <w:szCs w:val="24"/>
        </w:rPr>
        <w:t xml:space="preserve"> coconut pla</w:t>
      </w:r>
      <w:r w:rsidR="00972293">
        <w:rPr>
          <w:bCs/>
          <w:sz w:val="24"/>
          <w:szCs w:val="24"/>
        </w:rPr>
        <w:t xml:space="preserve">ntations. From coconut a strong alcoholic beverage </w:t>
      </w:r>
      <w:r w:rsidR="000F1BAB">
        <w:rPr>
          <w:bCs/>
          <w:sz w:val="24"/>
          <w:szCs w:val="24"/>
        </w:rPr>
        <w:t xml:space="preserve">known as arrack, from </w:t>
      </w:r>
      <w:r w:rsidR="004C237C">
        <w:rPr>
          <w:bCs/>
          <w:sz w:val="24"/>
          <w:szCs w:val="24"/>
        </w:rPr>
        <w:t xml:space="preserve">which </w:t>
      </w:r>
      <w:r w:rsidR="000F1BAB">
        <w:rPr>
          <w:bCs/>
          <w:sz w:val="24"/>
          <w:szCs w:val="24"/>
        </w:rPr>
        <w:t>toddy was also made, yield</w:t>
      </w:r>
      <w:r w:rsidR="004C237C">
        <w:rPr>
          <w:bCs/>
          <w:sz w:val="24"/>
          <w:szCs w:val="24"/>
        </w:rPr>
        <w:t>ed</w:t>
      </w:r>
      <w:r w:rsidR="000F1BAB">
        <w:rPr>
          <w:bCs/>
          <w:sz w:val="24"/>
          <w:szCs w:val="24"/>
        </w:rPr>
        <w:t xml:space="preserve"> large </w:t>
      </w:r>
      <w:r w:rsidR="004C237C">
        <w:rPr>
          <w:bCs/>
          <w:sz w:val="24"/>
          <w:szCs w:val="24"/>
        </w:rPr>
        <w:t xml:space="preserve">financial </w:t>
      </w:r>
      <w:r w:rsidR="000F1BAB">
        <w:rPr>
          <w:bCs/>
          <w:sz w:val="24"/>
          <w:szCs w:val="24"/>
        </w:rPr>
        <w:t xml:space="preserve">returns </w:t>
      </w:r>
      <w:r w:rsidR="005D67B8">
        <w:rPr>
          <w:bCs/>
          <w:sz w:val="24"/>
          <w:szCs w:val="24"/>
        </w:rPr>
        <w:t>f</w:t>
      </w:r>
      <w:r w:rsidR="004C237C">
        <w:rPr>
          <w:bCs/>
          <w:sz w:val="24"/>
          <w:szCs w:val="24"/>
        </w:rPr>
        <w:t>or</w:t>
      </w:r>
      <w:r w:rsidR="005D67B8">
        <w:rPr>
          <w:bCs/>
          <w:sz w:val="24"/>
          <w:szCs w:val="24"/>
        </w:rPr>
        <w:t xml:space="preserve"> these ‘arrack renters’ who owned licensed premises which they rented </w:t>
      </w:r>
      <w:r w:rsidR="00180A0C">
        <w:rPr>
          <w:bCs/>
          <w:sz w:val="24"/>
          <w:szCs w:val="24"/>
        </w:rPr>
        <w:t xml:space="preserve">to local retailers. </w:t>
      </w:r>
      <w:r w:rsidR="00FA0840">
        <w:rPr>
          <w:bCs/>
          <w:sz w:val="24"/>
          <w:szCs w:val="24"/>
        </w:rPr>
        <w:t xml:space="preserve">Rolls-Royce </w:t>
      </w:r>
      <w:r w:rsidR="007A1FD1">
        <w:rPr>
          <w:bCs/>
          <w:sz w:val="24"/>
          <w:szCs w:val="24"/>
        </w:rPr>
        <w:t>L</w:t>
      </w:r>
      <w:r w:rsidR="00FA0840">
        <w:rPr>
          <w:bCs/>
          <w:sz w:val="24"/>
          <w:szCs w:val="24"/>
        </w:rPr>
        <w:t>imousines of</w:t>
      </w:r>
      <w:r w:rsidR="007A1FD1">
        <w:rPr>
          <w:bCs/>
          <w:sz w:val="24"/>
          <w:szCs w:val="24"/>
        </w:rPr>
        <w:t xml:space="preserve"> suitable stature were </w:t>
      </w:r>
      <w:r w:rsidR="0047720B">
        <w:rPr>
          <w:bCs/>
          <w:sz w:val="24"/>
          <w:szCs w:val="24"/>
        </w:rPr>
        <w:t xml:space="preserve">also </w:t>
      </w:r>
      <w:r w:rsidR="007A1FD1">
        <w:rPr>
          <w:bCs/>
          <w:sz w:val="24"/>
          <w:szCs w:val="24"/>
        </w:rPr>
        <w:t>acquired for Governor-Generals and</w:t>
      </w:r>
      <w:r w:rsidR="00A63825">
        <w:rPr>
          <w:bCs/>
          <w:sz w:val="24"/>
          <w:szCs w:val="24"/>
        </w:rPr>
        <w:t>, later, for Prime Ministers. This book</w:t>
      </w:r>
      <w:r w:rsidR="00EF0D1C">
        <w:rPr>
          <w:bCs/>
          <w:sz w:val="24"/>
          <w:szCs w:val="24"/>
        </w:rPr>
        <w:t>, which will printed and available for distribution in early January 2026,</w:t>
      </w:r>
      <w:r w:rsidR="00A63825">
        <w:rPr>
          <w:bCs/>
          <w:sz w:val="24"/>
          <w:szCs w:val="24"/>
        </w:rPr>
        <w:t xml:space="preserve"> describes 29 Rolls-Royce motor cars which had some connection with Ceylon</w:t>
      </w:r>
      <w:r w:rsidR="00137A01">
        <w:rPr>
          <w:bCs/>
          <w:sz w:val="24"/>
          <w:szCs w:val="24"/>
        </w:rPr>
        <w:t xml:space="preserve">. With </w:t>
      </w:r>
      <w:r w:rsidR="007C0C33">
        <w:rPr>
          <w:bCs/>
          <w:sz w:val="24"/>
          <w:szCs w:val="24"/>
        </w:rPr>
        <w:t>almost 4</w:t>
      </w:r>
      <w:r w:rsidR="00137A01">
        <w:rPr>
          <w:bCs/>
          <w:sz w:val="24"/>
          <w:szCs w:val="24"/>
        </w:rPr>
        <w:t xml:space="preserve">00 illustrations covering almost </w:t>
      </w:r>
      <w:r w:rsidR="00B22BD2">
        <w:rPr>
          <w:bCs/>
          <w:sz w:val="24"/>
          <w:szCs w:val="24"/>
        </w:rPr>
        <w:t>2</w:t>
      </w:r>
      <w:r w:rsidR="00137A01">
        <w:rPr>
          <w:bCs/>
          <w:sz w:val="24"/>
          <w:szCs w:val="24"/>
        </w:rPr>
        <w:t xml:space="preserve">00 pages, </w:t>
      </w:r>
      <w:r w:rsidR="00800731">
        <w:rPr>
          <w:bCs/>
          <w:sz w:val="24"/>
          <w:szCs w:val="24"/>
        </w:rPr>
        <w:t xml:space="preserve">the book is a collector’s item </w:t>
      </w:r>
      <w:r w:rsidR="004A2825">
        <w:rPr>
          <w:bCs/>
          <w:sz w:val="24"/>
          <w:szCs w:val="24"/>
        </w:rPr>
        <w:t xml:space="preserve">of </w:t>
      </w:r>
      <w:r w:rsidR="007128B1">
        <w:rPr>
          <w:bCs/>
          <w:sz w:val="24"/>
          <w:szCs w:val="24"/>
        </w:rPr>
        <w:t xml:space="preserve">academic </w:t>
      </w:r>
      <w:r w:rsidR="004A2825">
        <w:rPr>
          <w:bCs/>
          <w:sz w:val="24"/>
          <w:szCs w:val="24"/>
        </w:rPr>
        <w:t>quality and great historic</w:t>
      </w:r>
      <w:r w:rsidR="007128B1">
        <w:rPr>
          <w:bCs/>
          <w:sz w:val="24"/>
          <w:szCs w:val="24"/>
        </w:rPr>
        <w:t>al</w:t>
      </w:r>
      <w:r w:rsidR="004A2825">
        <w:rPr>
          <w:bCs/>
          <w:sz w:val="24"/>
          <w:szCs w:val="24"/>
        </w:rPr>
        <w:t xml:space="preserve"> interest.</w:t>
      </w:r>
    </w:p>
    <w:p w14:paraId="0935CF61" w14:textId="70734606" w:rsidR="00C96A9A" w:rsidRDefault="00343DF4" w:rsidP="008B4525">
      <w:pPr>
        <w:jc w:val="both"/>
        <w:rPr>
          <w:bCs/>
          <w:sz w:val="24"/>
          <w:szCs w:val="24"/>
        </w:rPr>
      </w:pPr>
      <w:r w:rsidRPr="00D45503"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018D2D6" wp14:editId="6640336A">
            <wp:simplePos x="0" y="0"/>
            <wp:positionH relativeFrom="margin">
              <wp:posOffset>0</wp:posOffset>
            </wp:positionH>
            <wp:positionV relativeFrom="margin">
              <wp:posOffset>22860</wp:posOffset>
            </wp:positionV>
            <wp:extent cx="2177415" cy="3107055"/>
            <wp:effectExtent l="0" t="0" r="0" b="0"/>
            <wp:wrapSquare wrapText="bothSides"/>
            <wp:docPr id="16518999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AD9">
        <w:rPr>
          <w:bCs/>
          <w:sz w:val="24"/>
          <w:szCs w:val="24"/>
        </w:rPr>
        <w:t xml:space="preserve">The book begins with an illustrated history of Ceylon as an </w:t>
      </w:r>
      <w:r w:rsidR="00D3256E">
        <w:rPr>
          <w:bCs/>
          <w:sz w:val="24"/>
          <w:szCs w:val="24"/>
        </w:rPr>
        <w:t>entr</w:t>
      </w:r>
      <w:r w:rsidR="00E40CFE">
        <w:rPr>
          <w:bCs/>
          <w:sz w:val="24"/>
          <w:szCs w:val="24"/>
        </w:rPr>
        <w:t>ée</w:t>
      </w:r>
      <w:r w:rsidR="00D3256E">
        <w:rPr>
          <w:bCs/>
          <w:sz w:val="24"/>
          <w:szCs w:val="24"/>
        </w:rPr>
        <w:t xml:space="preserve"> into </w:t>
      </w:r>
      <w:r w:rsidR="00403A34">
        <w:rPr>
          <w:bCs/>
          <w:sz w:val="24"/>
          <w:szCs w:val="24"/>
        </w:rPr>
        <w:t xml:space="preserve">the country and a </w:t>
      </w:r>
      <w:r w:rsidR="00D3256E">
        <w:rPr>
          <w:bCs/>
          <w:sz w:val="24"/>
          <w:szCs w:val="24"/>
        </w:rPr>
        <w:t xml:space="preserve">description of the </w:t>
      </w:r>
      <w:r w:rsidR="00A47A4B">
        <w:rPr>
          <w:bCs/>
          <w:sz w:val="24"/>
          <w:szCs w:val="24"/>
        </w:rPr>
        <w:t>people who acquired the</w:t>
      </w:r>
      <w:r w:rsidR="006644DA">
        <w:rPr>
          <w:bCs/>
          <w:sz w:val="24"/>
          <w:szCs w:val="24"/>
        </w:rPr>
        <w:t xml:space="preserve"> 29 cars</w:t>
      </w:r>
      <w:r w:rsidR="00A90A0A">
        <w:rPr>
          <w:bCs/>
          <w:sz w:val="24"/>
          <w:szCs w:val="24"/>
        </w:rPr>
        <w:t xml:space="preserve"> and then of the cars themselves</w:t>
      </w:r>
      <w:r w:rsidR="006644DA">
        <w:rPr>
          <w:bCs/>
          <w:sz w:val="24"/>
          <w:szCs w:val="24"/>
        </w:rPr>
        <w:t xml:space="preserve">. It is as much an attractive coffee table </w:t>
      </w:r>
      <w:r w:rsidR="00785CC3">
        <w:rPr>
          <w:bCs/>
          <w:sz w:val="24"/>
          <w:szCs w:val="24"/>
        </w:rPr>
        <w:t>book as an academic work</w:t>
      </w:r>
      <w:r w:rsidR="00725B48">
        <w:rPr>
          <w:bCs/>
          <w:sz w:val="24"/>
          <w:szCs w:val="24"/>
        </w:rPr>
        <w:t>,</w:t>
      </w:r>
      <w:r w:rsidR="00785CC3">
        <w:rPr>
          <w:bCs/>
          <w:sz w:val="24"/>
          <w:szCs w:val="24"/>
        </w:rPr>
        <w:t xml:space="preserve"> </w:t>
      </w:r>
      <w:r w:rsidR="00F7153D">
        <w:rPr>
          <w:bCs/>
          <w:sz w:val="24"/>
          <w:szCs w:val="24"/>
        </w:rPr>
        <w:t>being a definitive account of the</w:t>
      </w:r>
      <w:r w:rsidR="00725B48">
        <w:rPr>
          <w:bCs/>
          <w:sz w:val="24"/>
          <w:szCs w:val="24"/>
        </w:rPr>
        <w:t>se</w:t>
      </w:r>
      <w:r w:rsidR="00F7153D">
        <w:rPr>
          <w:bCs/>
          <w:sz w:val="24"/>
          <w:szCs w:val="24"/>
        </w:rPr>
        <w:t xml:space="preserve"> </w:t>
      </w:r>
      <w:r w:rsidR="00F341D8">
        <w:rPr>
          <w:bCs/>
          <w:sz w:val="24"/>
          <w:szCs w:val="24"/>
        </w:rPr>
        <w:t xml:space="preserve">Rolls-Royce motor cars </w:t>
      </w:r>
      <w:r w:rsidR="0037436E">
        <w:rPr>
          <w:bCs/>
          <w:sz w:val="24"/>
          <w:szCs w:val="24"/>
        </w:rPr>
        <w:t>with a connection with Ceylon.</w:t>
      </w:r>
    </w:p>
    <w:p w14:paraId="0D6D2BD9" w14:textId="77777777" w:rsidR="007E6225" w:rsidRDefault="007E6225" w:rsidP="008B4525">
      <w:pPr>
        <w:jc w:val="both"/>
        <w:rPr>
          <w:bCs/>
          <w:sz w:val="24"/>
          <w:szCs w:val="24"/>
        </w:rPr>
      </w:pPr>
    </w:p>
    <w:p w14:paraId="68253344" w14:textId="441F3A40" w:rsidR="009301D1" w:rsidRDefault="007E6225" w:rsidP="0050372B">
      <w:pPr>
        <w:jc w:val="both"/>
        <w:rPr>
          <w:bCs/>
          <w:sz w:val="24"/>
          <w:szCs w:val="24"/>
        </w:rPr>
      </w:pPr>
      <w:r w:rsidRPr="007E6225">
        <w:rPr>
          <w:bCs/>
          <w:sz w:val="24"/>
          <w:szCs w:val="24"/>
        </w:rPr>
        <w:t>Prompted by the well-known author, Tom Clarke, club members Sir John Stuttard and Roger Thiedeman</w:t>
      </w:r>
      <w:r w:rsidR="009677F0">
        <w:rPr>
          <w:bCs/>
          <w:sz w:val="24"/>
          <w:szCs w:val="24"/>
        </w:rPr>
        <w:t xml:space="preserve">, </w:t>
      </w:r>
      <w:r w:rsidR="00A61743">
        <w:rPr>
          <w:bCs/>
          <w:sz w:val="24"/>
          <w:szCs w:val="24"/>
        </w:rPr>
        <w:t>Ceylon-born Australian,</w:t>
      </w:r>
      <w:r w:rsidRPr="007E6225">
        <w:rPr>
          <w:bCs/>
          <w:sz w:val="24"/>
          <w:szCs w:val="24"/>
        </w:rPr>
        <w:t xml:space="preserve"> have produced a</w:t>
      </w:r>
      <w:r w:rsidR="008938EE">
        <w:rPr>
          <w:bCs/>
          <w:sz w:val="24"/>
          <w:szCs w:val="24"/>
        </w:rPr>
        <w:t xml:space="preserve"> descriptive </w:t>
      </w:r>
      <w:r w:rsidR="009C7CCF">
        <w:rPr>
          <w:bCs/>
          <w:sz w:val="24"/>
          <w:szCs w:val="24"/>
        </w:rPr>
        <w:t>and</w:t>
      </w:r>
      <w:r w:rsidRPr="007E6225">
        <w:rPr>
          <w:bCs/>
          <w:sz w:val="24"/>
          <w:szCs w:val="24"/>
        </w:rPr>
        <w:t xml:space="preserve"> illustrated record</w:t>
      </w:r>
      <w:r w:rsidR="009C7CCF">
        <w:rPr>
          <w:bCs/>
          <w:sz w:val="24"/>
          <w:szCs w:val="24"/>
        </w:rPr>
        <w:t>.</w:t>
      </w:r>
      <w:r w:rsidR="00A61743">
        <w:rPr>
          <w:bCs/>
          <w:sz w:val="24"/>
          <w:szCs w:val="24"/>
        </w:rPr>
        <w:t xml:space="preserve"> </w:t>
      </w:r>
      <w:r w:rsidR="00C261C7">
        <w:rPr>
          <w:bCs/>
          <w:sz w:val="24"/>
          <w:szCs w:val="24"/>
        </w:rPr>
        <w:t xml:space="preserve">The book </w:t>
      </w:r>
      <w:r w:rsidR="00A31EAE">
        <w:rPr>
          <w:bCs/>
          <w:sz w:val="24"/>
          <w:szCs w:val="24"/>
        </w:rPr>
        <w:t xml:space="preserve">will be </w:t>
      </w:r>
      <w:r w:rsidR="00C261C7">
        <w:rPr>
          <w:bCs/>
          <w:sz w:val="24"/>
          <w:szCs w:val="24"/>
        </w:rPr>
        <w:t>published</w:t>
      </w:r>
      <w:r w:rsidR="000D4664">
        <w:rPr>
          <w:bCs/>
          <w:sz w:val="24"/>
          <w:szCs w:val="24"/>
        </w:rPr>
        <w:t>,</w:t>
      </w:r>
      <w:r w:rsidR="00C261C7">
        <w:rPr>
          <w:bCs/>
          <w:sz w:val="24"/>
          <w:szCs w:val="24"/>
        </w:rPr>
        <w:t xml:space="preserve"> </w:t>
      </w:r>
      <w:r w:rsidR="0086584F">
        <w:rPr>
          <w:bCs/>
          <w:sz w:val="24"/>
          <w:szCs w:val="24"/>
        </w:rPr>
        <w:t xml:space="preserve">and copies </w:t>
      </w:r>
      <w:r w:rsidR="004036CF">
        <w:rPr>
          <w:bCs/>
          <w:sz w:val="24"/>
          <w:szCs w:val="24"/>
        </w:rPr>
        <w:t xml:space="preserve">despatched </w:t>
      </w:r>
      <w:r w:rsidR="00C261C7">
        <w:rPr>
          <w:bCs/>
          <w:sz w:val="24"/>
          <w:szCs w:val="24"/>
        </w:rPr>
        <w:t xml:space="preserve">by The 20-Ghost Club in </w:t>
      </w:r>
      <w:r w:rsidR="009301D1">
        <w:rPr>
          <w:bCs/>
          <w:sz w:val="24"/>
          <w:szCs w:val="24"/>
        </w:rPr>
        <w:t xml:space="preserve">January </w:t>
      </w:r>
      <w:r w:rsidR="007D1F69">
        <w:rPr>
          <w:bCs/>
          <w:sz w:val="24"/>
          <w:szCs w:val="24"/>
        </w:rPr>
        <w:t>202</w:t>
      </w:r>
      <w:r w:rsidR="009301D1">
        <w:rPr>
          <w:bCs/>
          <w:sz w:val="24"/>
          <w:szCs w:val="24"/>
        </w:rPr>
        <w:t>6</w:t>
      </w:r>
      <w:r w:rsidR="005B0599">
        <w:rPr>
          <w:bCs/>
          <w:sz w:val="24"/>
          <w:szCs w:val="24"/>
        </w:rPr>
        <w:t>. C</w:t>
      </w:r>
      <w:r w:rsidR="00C261C7">
        <w:rPr>
          <w:bCs/>
          <w:sz w:val="24"/>
          <w:szCs w:val="24"/>
        </w:rPr>
        <w:t>opies can be ordered through the club</w:t>
      </w:r>
      <w:r w:rsidR="00265D68">
        <w:rPr>
          <w:bCs/>
          <w:sz w:val="24"/>
          <w:szCs w:val="24"/>
        </w:rPr>
        <w:t xml:space="preserve">, with net sales proceeds accruing to </w:t>
      </w:r>
      <w:r w:rsidR="00C607D1">
        <w:rPr>
          <w:bCs/>
          <w:sz w:val="24"/>
          <w:szCs w:val="24"/>
        </w:rPr>
        <w:t xml:space="preserve">The Sir Henry Royce Memorial Foundation, </w:t>
      </w:r>
      <w:r w:rsidR="004036CF">
        <w:rPr>
          <w:bCs/>
          <w:sz w:val="24"/>
          <w:szCs w:val="24"/>
        </w:rPr>
        <w:t xml:space="preserve">a charity which is the </w:t>
      </w:r>
      <w:r w:rsidR="00C607D1">
        <w:rPr>
          <w:bCs/>
          <w:sz w:val="24"/>
          <w:szCs w:val="24"/>
        </w:rPr>
        <w:t>custodian of the original Rolls-Royce records</w:t>
      </w:r>
      <w:r w:rsidR="007D1F69">
        <w:rPr>
          <w:bCs/>
          <w:sz w:val="24"/>
          <w:szCs w:val="24"/>
        </w:rPr>
        <w:t>.</w:t>
      </w:r>
      <w:r w:rsidR="00606197">
        <w:rPr>
          <w:bCs/>
          <w:sz w:val="24"/>
          <w:szCs w:val="24"/>
        </w:rPr>
        <w:t xml:space="preserve"> The book will be priced at £</w:t>
      </w:r>
      <w:r w:rsidR="009301D1">
        <w:rPr>
          <w:bCs/>
          <w:sz w:val="24"/>
          <w:szCs w:val="24"/>
        </w:rPr>
        <w:t>35</w:t>
      </w:r>
      <w:r w:rsidR="00606197">
        <w:rPr>
          <w:bCs/>
          <w:sz w:val="24"/>
          <w:szCs w:val="24"/>
        </w:rPr>
        <w:t xml:space="preserve"> per copy </w:t>
      </w:r>
      <w:r w:rsidR="00DA600E">
        <w:rPr>
          <w:bCs/>
          <w:sz w:val="24"/>
          <w:szCs w:val="24"/>
        </w:rPr>
        <w:t>plus</w:t>
      </w:r>
      <w:r w:rsidR="00606197">
        <w:rPr>
          <w:bCs/>
          <w:sz w:val="24"/>
          <w:szCs w:val="24"/>
        </w:rPr>
        <w:t xml:space="preserve"> postage</w:t>
      </w:r>
      <w:r w:rsidR="00B65CCD">
        <w:rPr>
          <w:bCs/>
          <w:sz w:val="24"/>
          <w:szCs w:val="24"/>
        </w:rPr>
        <w:t>.</w:t>
      </w:r>
      <w:r w:rsidR="00783A05">
        <w:rPr>
          <w:bCs/>
          <w:sz w:val="24"/>
          <w:szCs w:val="24"/>
        </w:rPr>
        <w:t xml:space="preserve"> </w:t>
      </w:r>
      <w:r w:rsidR="00B65CCD">
        <w:rPr>
          <w:bCs/>
          <w:sz w:val="24"/>
          <w:szCs w:val="24"/>
        </w:rPr>
        <w:t>Posta</w:t>
      </w:r>
      <w:r w:rsidR="00783A05">
        <w:rPr>
          <w:bCs/>
          <w:sz w:val="24"/>
          <w:szCs w:val="24"/>
        </w:rPr>
        <w:t>ge</w:t>
      </w:r>
      <w:r w:rsidR="00B65CCD">
        <w:rPr>
          <w:bCs/>
          <w:sz w:val="24"/>
          <w:szCs w:val="24"/>
        </w:rPr>
        <w:t xml:space="preserve"> </w:t>
      </w:r>
      <w:r w:rsidR="00DB20E1">
        <w:rPr>
          <w:bCs/>
          <w:sz w:val="24"/>
          <w:szCs w:val="24"/>
        </w:rPr>
        <w:t xml:space="preserve">rates will vary </w:t>
      </w:r>
      <w:r w:rsidR="00F22F7D">
        <w:rPr>
          <w:bCs/>
          <w:sz w:val="24"/>
          <w:szCs w:val="24"/>
        </w:rPr>
        <w:t>depending on destination</w:t>
      </w:r>
      <w:r w:rsidR="009301D1">
        <w:rPr>
          <w:bCs/>
          <w:sz w:val="24"/>
          <w:szCs w:val="24"/>
        </w:rPr>
        <w:t>.</w:t>
      </w:r>
    </w:p>
    <w:p w14:paraId="25A68D79" w14:textId="77777777" w:rsidR="00B705DA" w:rsidRDefault="00B705DA" w:rsidP="0050372B">
      <w:pPr>
        <w:jc w:val="both"/>
        <w:rPr>
          <w:bCs/>
          <w:sz w:val="24"/>
          <w:szCs w:val="24"/>
        </w:rPr>
      </w:pPr>
    </w:p>
    <w:p w14:paraId="3DFFBE87" w14:textId="77777777" w:rsidR="004C2FE9" w:rsidRDefault="004C2FE9" w:rsidP="0050372B">
      <w:pPr>
        <w:jc w:val="both"/>
        <w:rPr>
          <w:bCs/>
          <w:sz w:val="24"/>
          <w:szCs w:val="24"/>
        </w:rPr>
      </w:pPr>
    </w:p>
    <w:p w14:paraId="6C306A5F" w14:textId="77777777" w:rsidR="00750EC1" w:rsidRDefault="002B77D7" w:rsidP="00750EC1">
      <w:pPr>
        <w:jc w:val="center"/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126A17B" wp14:editId="3FB2F978">
            <wp:extent cx="2471737" cy="1647825"/>
            <wp:effectExtent l="0" t="0" r="5080" b="0"/>
            <wp:docPr id="7258229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57" cy="165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EC1">
        <w:rPr>
          <w:bCs/>
          <w:noProof/>
          <w:sz w:val="24"/>
          <w:szCs w:val="24"/>
        </w:rPr>
        <w:t xml:space="preserve"> </w:t>
      </w:r>
      <w:r w:rsidR="00750EC1">
        <w:rPr>
          <w:bCs/>
          <w:noProof/>
          <w:sz w:val="24"/>
          <w:szCs w:val="24"/>
        </w:rPr>
        <w:drawing>
          <wp:inline distT="0" distB="0" distL="0" distR="0" wp14:anchorId="776E1916" wp14:editId="52D258D6">
            <wp:extent cx="2709877" cy="1596813"/>
            <wp:effectExtent l="0" t="0" r="0" b="3810"/>
            <wp:docPr id="147830531" name="Picture 3" descr="A person standing next to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0531" name="Picture 3" descr="A person standing next to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3" cy="161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AC09B" w14:textId="77777777" w:rsidR="00750EC1" w:rsidRPr="00750EC1" w:rsidRDefault="00750EC1" w:rsidP="00750EC1">
      <w:pPr>
        <w:jc w:val="center"/>
        <w:rPr>
          <w:bCs/>
          <w:noProof/>
          <w:sz w:val="16"/>
          <w:szCs w:val="16"/>
        </w:rPr>
      </w:pPr>
    </w:p>
    <w:p w14:paraId="1C5A3781" w14:textId="3ACD92AC" w:rsidR="004C2FE9" w:rsidRDefault="00BC2943" w:rsidP="00750EC1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6488F6DE" wp14:editId="11218EB1">
            <wp:extent cx="2752397" cy="1626769"/>
            <wp:effectExtent l="0" t="0" r="0" b="0"/>
            <wp:docPr id="7894008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71" cy="167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0EC1">
        <w:rPr>
          <w:bCs/>
          <w:noProof/>
          <w:sz w:val="24"/>
          <w:szCs w:val="24"/>
        </w:rPr>
        <w:t xml:space="preserve"> </w:t>
      </w:r>
      <w:r>
        <w:rPr>
          <w:bCs/>
          <w:noProof/>
          <w:sz w:val="24"/>
          <w:szCs w:val="24"/>
        </w:rPr>
        <w:drawing>
          <wp:inline distT="0" distB="0" distL="0" distR="0" wp14:anchorId="31FB61B3" wp14:editId="7B80A407">
            <wp:extent cx="2448555" cy="1623899"/>
            <wp:effectExtent l="0" t="0" r="9525" b="0"/>
            <wp:docPr id="16678738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59" cy="165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3F248" w14:textId="0FB5ACF7" w:rsidR="008C4DAB" w:rsidRPr="007058A9" w:rsidRDefault="00DB20E1" w:rsidP="007058A9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C261C7">
        <w:rPr>
          <w:bCs/>
          <w:sz w:val="24"/>
          <w:szCs w:val="24"/>
        </w:rPr>
        <w:t xml:space="preserve"> </w:t>
      </w:r>
      <w:r w:rsidR="003523C5" w:rsidRPr="00880FC4">
        <w:rPr>
          <w:bCs/>
          <w:sz w:val="24"/>
          <w:szCs w:val="24"/>
        </w:rPr>
        <w:t xml:space="preserve"> </w:t>
      </w:r>
      <w:r w:rsidR="006F2B26" w:rsidRPr="00880FC4">
        <w:rPr>
          <w:bCs/>
          <w:sz w:val="24"/>
          <w:szCs w:val="24"/>
        </w:rPr>
        <w:t xml:space="preserve"> </w:t>
      </w:r>
      <w:r w:rsidR="00517347">
        <w:rPr>
          <w:noProof/>
        </w:rPr>
        <w:t xml:space="preserve"> </w:t>
      </w:r>
      <w:r w:rsidR="006757EC">
        <w:rPr>
          <w:noProof/>
          <w:sz w:val="24"/>
          <w:szCs w:val="24"/>
          <w:lang w:eastAsia="en-GB"/>
        </w:rPr>
        <w:t xml:space="preserve"> </w:t>
      </w:r>
      <w:r w:rsidR="00A56BDC">
        <w:rPr>
          <w:noProof/>
          <w:sz w:val="24"/>
          <w:szCs w:val="24"/>
          <w:lang w:eastAsia="en-GB"/>
        </w:rPr>
        <w:t xml:space="preserve"> </w:t>
      </w:r>
    </w:p>
    <w:p w14:paraId="7A9261FB" w14:textId="17CE1355" w:rsidR="006C3A22" w:rsidRDefault="00E20386" w:rsidP="00152873">
      <w:pPr>
        <w:jc w:val="both"/>
      </w:pPr>
      <w:r w:rsidRPr="002F0731">
        <w:rPr>
          <w:bCs/>
        </w:rPr>
        <w:t xml:space="preserve">Copies </w:t>
      </w:r>
      <w:r w:rsidR="00D966D6" w:rsidRPr="002F0731">
        <w:rPr>
          <w:bCs/>
        </w:rPr>
        <w:t>of</w:t>
      </w:r>
      <w:r w:rsidR="00D966D6" w:rsidRPr="002F0731">
        <w:rPr>
          <w:bCs/>
          <w:i/>
          <w:iCs/>
        </w:rPr>
        <w:t xml:space="preserve"> Rolls-Royce </w:t>
      </w:r>
      <w:r w:rsidR="00F3446D" w:rsidRPr="002F0731">
        <w:rPr>
          <w:bCs/>
          <w:i/>
          <w:iCs/>
        </w:rPr>
        <w:t xml:space="preserve">in </w:t>
      </w:r>
      <w:r w:rsidR="0037436E">
        <w:rPr>
          <w:bCs/>
          <w:i/>
          <w:iCs/>
        </w:rPr>
        <w:t>Ceylon</w:t>
      </w:r>
      <w:r w:rsidR="00F3446D" w:rsidRPr="002F0731">
        <w:rPr>
          <w:bCs/>
          <w:i/>
          <w:iCs/>
        </w:rPr>
        <w:t xml:space="preserve"> </w:t>
      </w:r>
      <w:r w:rsidRPr="002F0731">
        <w:rPr>
          <w:bCs/>
        </w:rPr>
        <w:t xml:space="preserve">can be </w:t>
      </w:r>
      <w:r w:rsidR="00D657C5" w:rsidRPr="002F0731">
        <w:rPr>
          <w:bCs/>
        </w:rPr>
        <w:t>ordered by</w:t>
      </w:r>
      <w:r w:rsidR="008C4828">
        <w:rPr>
          <w:bCs/>
        </w:rPr>
        <w:t xml:space="preserve"> emailing</w:t>
      </w:r>
      <w:r w:rsidR="00D657C5" w:rsidRPr="002F0731">
        <w:rPr>
          <w:bCs/>
        </w:rPr>
        <w:t xml:space="preserve"> </w:t>
      </w:r>
      <w:hyperlink r:id="rId14" w:history="1">
        <w:r w:rsidR="00DE12B3" w:rsidRPr="002F0731">
          <w:rPr>
            <w:rStyle w:val="Hyperlink"/>
            <w:bCs/>
          </w:rPr>
          <w:t>johnstuttard@btinternet.com</w:t>
        </w:r>
      </w:hyperlink>
      <w:r w:rsidR="00DE12B3" w:rsidRPr="002F0731">
        <w:rPr>
          <w:bCs/>
        </w:rPr>
        <w:t xml:space="preserve"> </w:t>
      </w:r>
      <w:r w:rsidR="00F15834">
        <w:rPr>
          <w:bCs/>
        </w:rPr>
        <w:t xml:space="preserve">– giving </w:t>
      </w:r>
      <w:r w:rsidR="005A35E5">
        <w:rPr>
          <w:bCs/>
        </w:rPr>
        <w:t xml:space="preserve">your </w:t>
      </w:r>
      <w:r w:rsidR="00F15834">
        <w:rPr>
          <w:bCs/>
        </w:rPr>
        <w:t xml:space="preserve">name and postal address - </w:t>
      </w:r>
      <w:r w:rsidR="00787BC8" w:rsidRPr="002F0731">
        <w:rPr>
          <w:bCs/>
        </w:rPr>
        <w:t xml:space="preserve">with funds </w:t>
      </w:r>
      <w:r w:rsidR="00E27F3E" w:rsidRPr="002F0731">
        <w:rPr>
          <w:bCs/>
        </w:rPr>
        <w:t xml:space="preserve">simultaneously </w:t>
      </w:r>
      <w:r w:rsidR="003516B0" w:rsidRPr="002F0731">
        <w:rPr>
          <w:bCs/>
        </w:rPr>
        <w:t xml:space="preserve">paid </w:t>
      </w:r>
      <w:r w:rsidR="00787BC8" w:rsidRPr="002F0731">
        <w:rPr>
          <w:bCs/>
        </w:rPr>
        <w:t>to the club</w:t>
      </w:r>
      <w:r w:rsidR="00D87053">
        <w:rPr>
          <w:bCs/>
        </w:rPr>
        <w:t xml:space="preserve"> via </w:t>
      </w:r>
      <w:r w:rsidR="00866BD9">
        <w:rPr>
          <w:bCs/>
        </w:rPr>
        <w:t xml:space="preserve">one of </w:t>
      </w:r>
      <w:r w:rsidR="00D87053">
        <w:rPr>
          <w:bCs/>
        </w:rPr>
        <w:t>the club’s banks shown below</w:t>
      </w:r>
      <w:r w:rsidR="00083A66" w:rsidRPr="002F0731">
        <w:rPr>
          <w:bCs/>
        </w:rPr>
        <w:t xml:space="preserve">. </w:t>
      </w:r>
      <w:r w:rsidR="005D25E2" w:rsidRPr="002F0731">
        <w:rPr>
          <w:bCs/>
        </w:rPr>
        <w:t>If you’re</w:t>
      </w:r>
      <w:r w:rsidR="00141EEB" w:rsidRPr="002F0731">
        <w:rPr>
          <w:bCs/>
        </w:rPr>
        <w:t xml:space="preserve"> paying </w:t>
      </w:r>
      <w:r w:rsidR="004860D9">
        <w:rPr>
          <w:bCs/>
        </w:rPr>
        <w:t xml:space="preserve">from outside the UK, eg </w:t>
      </w:r>
      <w:r w:rsidR="004634F2">
        <w:rPr>
          <w:bCs/>
        </w:rPr>
        <w:t>from the USA or Ceylon</w:t>
      </w:r>
      <w:r w:rsidR="003B4893" w:rsidRPr="002F0731">
        <w:rPr>
          <w:bCs/>
        </w:rPr>
        <w:t xml:space="preserve">, </w:t>
      </w:r>
      <w:r w:rsidR="00292AA8">
        <w:rPr>
          <w:bCs/>
        </w:rPr>
        <w:t xml:space="preserve">you can </w:t>
      </w:r>
      <w:r w:rsidR="00866BD9">
        <w:rPr>
          <w:bCs/>
        </w:rPr>
        <w:t xml:space="preserve">also </w:t>
      </w:r>
      <w:r w:rsidR="003B4893" w:rsidRPr="002F0731">
        <w:rPr>
          <w:bCs/>
        </w:rPr>
        <w:t xml:space="preserve">use </w:t>
      </w:r>
      <w:r w:rsidR="007777D8" w:rsidRPr="002F0731">
        <w:rPr>
          <w:bCs/>
        </w:rPr>
        <w:t>PayPal</w:t>
      </w:r>
      <w:r w:rsidR="00896AA9">
        <w:rPr>
          <w:bCs/>
        </w:rPr>
        <w:t xml:space="preserve"> (</w:t>
      </w:r>
      <w:r w:rsidR="00CB4FDD">
        <w:rPr>
          <w:bCs/>
        </w:rPr>
        <w:t xml:space="preserve">but please add £2.50 for the </w:t>
      </w:r>
      <w:r w:rsidR="00E31713">
        <w:rPr>
          <w:bCs/>
        </w:rPr>
        <w:t>charge they make</w:t>
      </w:r>
      <w:r w:rsidR="00896AA9">
        <w:rPr>
          <w:bCs/>
        </w:rPr>
        <w:t>):</w:t>
      </w:r>
      <w:r w:rsidR="00794F4C" w:rsidRPr="00794F4C">
        <w:t xml:space="preserve"> </w:t>
      </w:r>
      <w:hyperlink r:id="rId15" w:history="1">
        <w:r w:rsidR="00DF1439" w:rsidRPr="009558B4">
          <w:rPr>
            <w:rStyle w:val="Hyperlink"/>
            <w:bCs/>
          </w:rPr>
          <w:t>20ghostpay@gmail.com</w:t>
        </w:r>
      </w:hyperlink>
      <w:r w:rsidR="00485FE0">
        <w:t>, with email</w:t>
      </w:r>
      <w:r w:rsidR="00361D86">
        <w:t xml:space="preserve"> to Steve Wilks</w:t>
      </w:r>
      <w:r w:rsidR="00D510FF">
        <w:t>, 20-Ghost Club Treasurer</w:t>
      </w:r>
      <w:r w:rsidR="00361D86">
        <w:t xml:space="preserve"> (</w:t>
      </w:r>
      <w:hyperlink r:id="rId16" w:history="1">
        <w:r w:rsidR="005C47B3" w:rsidRPr="000E2E0D">
          <w:rPr>
            <w:rStyle w:val="Hyperlink"/>
          </w:rPr>
          <w:t>rslwilks@gmail.com</w:t>
        </w:r>
      </w:hyperlink>
      <w:r w:rsidR="00361D86">
        <w:t>)</w:t>
      </w:r>
      <w:r w:rsidR="005C47B3">
        <w:t>.</w:t>
      </w:r>
    </w:p>
    <w:p w14:paraId="2AF537A8" w14:textId="77777777" w:rsidR="00532E7F" w:rsidRDefault="00532E7F" w:rsidP="00152873">
      <w:pPr>
        <w:jc w:val="both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7"/>
        <w:gridCol w:w="4919"/>
      </w:tblGrid>
      <w:tr w:rsidR="00202CFF" w:rsidRPr="007B076F" w14:paraId="4F2B0CF8" w14:textId="77777777" w:rsidTr="00795E57">
        <w:trPr>
          <w:jc w:val="center"/>
        </w:trPr>
        <w:tc>
          <w:tcPr>
            <w:tcW w:w="4097" w:type="dxa"/>
          </w:tcPr>
          <w:p w14:paraId="3C73EC20" w14:textId="2DBAA579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 xml:space="preserve">For Sterling: </w:t>
            </w:r>
          </w:p>
          <w:p w14:paraId="463662F6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 xml:space="preserve">Bank – Lloyds; </w:t>
            </w:r>
          </w:p>
          <w:p w14:paraId="2F7F6151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Sort code: 30-96-35</w:t>
            </w:r>
          </w:p>
          <w:p w14:paraId="44C5341F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 xml:space="preserve">Branch: CARFAX OXFORD </w:t>
            </w:r>
          </w:p>
          <w:p w14:paraId="5C6D5EFA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BIC: LOYDGB21023</w:t>
            </w:r>
          </w:p>
          <w:p w14:paraId="6AE1953A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IBAN: GB69 LOYD 3096 3500 0668 03</w:t>
            </w:r>
          </w:p>
          <w:p w14:paraId="6B26CE4D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Account name: The 20-Ghost Club Limited</w:t>
            </w:r>
          </w:p>
          <w:p w14:paraId="4AC5401B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Account no: 00066803</w:t>
            </w:r>
          </w:p>
        </w:tc>
        <w:tc>
          <w:tcPr>
            <w:tcW w:w="4919" w:type="dxa"/>
          </w:tcPr>
          <w:p w14:paraId="0C392773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For Euros:</w:t>
            </w:r>
          </w:p>
          <w:p w14:paraId="07AB1FE0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Bank - C Hoare &amp; Co</w:t>
            </w:r>
          </w:p>
          <w:p w14:paraId="4AF29796" w14:textId="22C4E865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37 Fleet Street, London EC4P 4D</w:t>
            </w:r>
            <w:r w:rsidR="00285590">
              <w:rPr>
                <w:rFonts w:ascii="Times New Roman" w:hAnsi="Times New Roman"/>
                <w:sz w:val="18"/>
                <w:szCs w:val="18"/>
              </w:rPr>
              <w:t>Q</w:t>
            </w:r>
          </w:p>
          <w:p w14:paraId="57AE2CB5" w14:textId="405A2FF5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Account Name:   The 20-Ghost Club Ltd</w:t>
            </w:r>
          </w:p>
          <w:p w14:paraId="4FF60614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Sort Code: 15-99-00</w:t>
            </w:r>
          </w:p>
          <w:p w14:paraId="2C53FD71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Account No: 27487380</w:t>
            </w:r>
          </w:p>
          <w:p w14:paraId="2D2E992A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IBAN:  GB88 HOAB 1599 0027 4873 80</w:t>
            </w:r>
          </w:p>
          <w:p w14:paraId="6FB6B42D" w14:textId="77777777" w:rsidR="00202CFF" w:rsidRPr="007B076F" w:rsidRDefault="00202CFF" w:rsidP="00E5299C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7B076F">
              <w:rPr>
                <w:rFonts w:ascii="Times New Roman" w:hAnsi="Times New Roman"/>
                <w:sz w:val="18"/>
                <w:szCs w:val="18"/>
              </w:rPr>
              <w:t>BIC:  HOABGB2L</w:t>
            </w:r>
          </w:p>
        </w:tc>
      </w:tr>
    </w:tbl>
    <w:p w14:paraId="7B4599F8" w14:textId="11D68123" w:rsidR="00CB4FDD" w:rsidRDefault="00E20386" w:rsidP="00E20386">
      <w:pPr>
        <w:jc w:val="both"/>
        <w:rPr>
          <w:bCs/>
          <w:sz w:val="24"/>
          <w:szCs w:val="24"/>
        </w:rPr>
      </w:pPr>
      <w:r w:rsidRPr="00F5096F">
        <w:rPr>
          <w:bCs/>
          <w:sz w:val="24"/>
          <w:szCs w:val="24"/>
        </w:rPr>
        <w:t>Prices</w:t>
      </w:r>
      <w:r w:rsidR="00D966D6">
        <w:rPr>
          <w:bCs/>
          <w:sz w:val="24"/>
          <w:szCs w:val="24"/>
        </w:rPr>
        <w:t xml:space="preserve"> (including postage)</w:t>
      </w:r>
      <w:r w:rsidRPr="00F5096F">
        <w:rPr>
          <w:bCs/>
          <w:sz w:val="24"/>
          <w:szCs w:val="24"/>
        </w:rPr>
        <w:t xml:space="preserve"> </w:t>
      </w:r>
      <w:r w:rsidR="00B85DE8">
        <w:rPr>
          <w:bCs/>
          <w:sz w:val="24"/>
          <w:szCs w:val="24"/>
        </w:rPr>
        <w:t>vary according to destination</w:t>
      </w:r>
      <w:r w:rsidR="000A00A9">
        <w:rPr>
          <w:bCs/>
          <w:sz w:val="24"/>
          <w:szCs w:val="24"/>
        </w:rPr>
        <w:t>:</w:t>
      </w:r>
      <w:r w:rsidR="00B70688">
        <w:rPr>
          <w:bCs/>
          <w:sz w:val="24"/>
          <w:szCs w:val="24"/>
        </w:rPr>
        <w:t xml:space="preserve"> UK</w:t>
      </w:r>
      <w:r w:rsidR="00181242">
        <w:rPr>
          <w:bCs/>
          <w:sz w:val="24"/>
          <w:szCs w:val="24"/>
        </w:rPr>
        <w:t>:</w:t>
      </w:r>
      <w:r w:rsidR="00B70688">
        <w:rPr>
          <w:bCs/>
          <w:sz w:val="24"/>
          <w:szCs w:val="24"/>
        </w:rPr>
        <w:t xml:space="preserve"> </w:t>
      </w:r>
      <w:r w:rsidR="000530C3">
        <w:rPr>
          <w:bCs/>
          <w:sz w:val="24"/>
          <w:szCs w:val="24"/>
        </w:rPr>
        <w:t>£</w:t>
      </w:r>
      <w:r w:rsidR="007058A9">
        <w:rPr>
          <w:bCs/>
          <w:sz w:val="24"/>
          <w:szCs w:val="24"/>
        </w:rPr>
        <w:t>40</w:t>
      </w:r>
      <w:r w:rsidR="00B70688">
        <w:rPr>
          <w:bCs/>
          <w:sz w:val="24"/>
          <w:szCs w:val="24"/>
        </w:rPr>
        <w:t>; Europe</w:t>
      </w:r>
      <w:r w:rsidR="00181242">
        <w:rPr>
          <w:bCs/>
          <w:sz w:val="24"/>
          <w:szCs w:val="24"/>
        </w:rPr>
        <w:t>:</w:t>
      </w:r>
      <w:r w:rsidR="00B70688">
        <w:rPr>
          <w:bCs/>
          <w:sz w:val="24"/>
          <w:szCs w:val="24"/>
        </w:rPr>
        <w:t xml:space="preserve"> </w:t>
      </w:r>
      <w:r w:rsidR="00B70688" w:rsidRPr="00B70688">
        <w:rPr>
          <w:bCs/>
          <w:sz w:val="24"/>
          <w:szCs w:val="24"/>
        </w:rPr>
        <w:t>€</w:t>
      </w:r>
      <w:r w:rsidR="00342C29">
        <w:rPr>
          <w:bCs/>
          <w:sz w:val="24"/>
          <w:szCs w:val="24"/>
        </w:rPr>
        <w:t>6</w:t>
      </w:r>
      <w:r w:rsidR="00D3100B">
        <w:rPr>
          <w:bCs/>
          <w:sz w:val="24"/>
          <w:szCs w:val="24"/>
        </w:rPr>
        <w:t>0</w:t>
      </w:r>
      <w:r w:rsidR="00B70688">
        <w:rPr>
          <w:bCs/>
          <w:sz w:val="24"/>
          <w:szCs w:val="24"/>
        </w:rPr>
        <w:t xml:space="preserve">; </w:t>
      </w:r>
      <w:r w:rsidR="00EC357C">
        <w:rPr>
          <w:bCs/>
          <w:sz w:val="24"/>
          <w:szCs w:val="24"/>
        </w:rPr>
        <w:t>US: $</w:t>
      </w:r>
      <w:r w:rsidR="00746636">
        <w:rPr>
          <w:bCs/>
          <w:sz w:val="24"/>
          <w:szCs w:val="24"/>
        </w:rPr>
        <w:t>65</w:t>
      </w:r>
      <w:r w:rsidR="00EC357C">
        <w:rPr>
          <w:bCs/>
          <w:sz w:val="24"/>
          <w:szCs w:val="24"/>
        </w:rPr>
        <w:t xml:space="preserve">; </w:t>
      </w:r>
      <w:r w:rsidR="00011DF4">
        <w:rPr>
          <w:bCs/>
          <w:sz w:val="24"/>
          <w:szCs w:val="24"/>
        </w:rPr>
        <w:t>Sri Lanka</w:t>
      </w:r>
      <w:r w:rsidR="00181242">
        <w:rPr>
          <w:bCs/>
          <w:sz w:val="24"/>
          <w:szCs w:val="24"/>
        </w:rPr>
        <w:t xml:space="preserve">: </w:t>
      </w:r>
      <w:r w:rsidR="007D75A8">
        <w:rPr>
          <w:bCs/>
          <w:sz w:val="24"/>
          <w:szCs w:val="24"/>
        </w:rPr>
        <w:t>£</w:t>
      </w:r>
      <w:r w:rsidR="00746636">
        <w:rPr>
          <w:bCs/>
          <w:sz w:val="24"/>
          <w:szCs w:val="24"/>
        </w:rPr>
        <w:t>6</w:t>
      </w:r>
      <w:r w:rsidR="003E067D">
        <w:rPr>
          <w:bCs/>
          <w:sz w:val="24"/>
          <w:szCs w:val="24"/>
        </w:rPr>
        <w:t>0; ROW</w:t>
      </w:r>
      <w:r w:rsidR="00CD6A5B">
        <w:rPr>
          <w:bCs/>
          <w:sz w:val="24"/>
          <w:szCs w:val="24"/>
        </w:rPr>
        <w:t>: £</w:t>
      </w:r>
      <w:r w:rsidR="00746636">
        <w:rPr>
          <w:bCs/>
          <w:sz w:val="24"/>
          <w:szCs w:val="24"/>
        </w:rPr>
        <w:t>65</w:t>
      </w:r>
      <w:r w:rsidR="00625FF0">
        <w:rPr>
          <w:bCs/>
          <w:sz w:val="24"/>
          <w:szCs w:val="24"/>
        </w:rPr>
        <w:t xml:space="preserve">. </w:t>
      </w:r>
      <w:r w:rsidR="00E41B51" w:rsidRPr="00C07CEE">
        <w:rPr>
          <w:bCs/>
          <w:sz w:val="24"/>
          <w:szCs w:val="24"/>
          <w:highlight w:val="yellow"/>
        </w:rPr>
        <w:t xml:space="preserve">Please e-mail </w:t>
      </w:r>
      <w:r w:rsidR="00DE1BA4" w:rsidRPr="00C07CEE">
        <w:rPr>
          <w:bCs/>
          <w:sz w:val="24"/>
          <w:szCs w:val="24"/>
          <w:highlight w:val="yellow"/>
        </w:rPr>
        <w:t>Steve Wilks</w:t>
      </w:r>
      <w:r w:rsidR="00936A70" w:rsidRPr="00C07CEE">
        <w:rPr>
          <w:bCs/>
          <w:sz w:val="24"/>
          <w:szCs w:val="24"/>
          <w:highlight w:val="yellow"/>
        </w:rPr>
        <w:t xml:space="preserve"> (</w:t>
      </w:r>
      <w:hyperlink r:id="rId17" w:history="1">
        <w:r w:rsidR="00936A70" w:rsidRPr="00C07CEE">
          <w:rPr>
            <w:rStyle w:val="Hyperlink"/>
            <w:bCs/>
            <w:sz w:val="24"/>
            <w:szCs w:val="24"/>
            <w:highlight w:val="yellow"/>
          </w:rPr>
          <w:t>rslwilks@gmail.com</w:t>
        </w:r>
      </w:hyperlink>
      <w:r w:rsidR="00936A70" w:rsidRPr="00C07CEE">
        <w:rPr>
          <w:bCs/>
          <w:sz w:val="24"/>
          <w:szCs w:val="24"/>
          <w:highlight w:val="yellow"/>
        </w:rPr>
        <w:t xml:space="preserve">) </w:t>
      </w:r>
      <w:r w:rsidR="00C07CEE" w:rsidRPr="00C07CEE">
        <w:rPr>
          <w:bCs/>
          <w:sz w:val="24"/>
          <w:szCs w:val="24"/>
          <w:highlight w:val="yellow"/>
        </w:rPr>
        <w:t xml:space="preserve">and John Stuttard </w:t>
      </w:r>
      <w:r w:rsidR="00CD6A5B">
        <w:rPr>
          <w:bCs/>
          <w:sz w:val="24"/>
          <w:szCs w:val="24"/>
          <w:highlight w:val="yellow"/>
        </w:rPr>
        <w:t>(</w:t>
      </w:r>
      <w:hyperlink r:id="rId18" w:history="1">
        <w:r w:rsidR="00E532D0" w:rsidRPr="00A831B0">
          <w:rPr>
            <w:rStyle w:val="Hyperlink"/>
            <w:bCs/>
            <w:sz w:val="24"/>
            <w:szCs w:val="24"/>
            <w:highlight w:val="yellow"/>
          </w:rPr>
          <w:t>johnstuttard@btinternet.com</w:t>
        </w:r>
      </w:hyperlink>
      <w:r w:rsidR="00E532D0">
        <w:rPr>
          <w:bCs/>
          <w:sz w:val="24"/>
          <w:szCs w:val="24"/>
          <w:highlight w:val="yellow"/>
        </w:rPr>
        <w:t xml:space="preserve">) </w:t>
      </w:r>
      <w:r w:rsidR="00E41B51" w:rsidRPr="00C07CEE">
        <w:rPr>
          <w:bCs/>
          <w:sz w:val="24"/>
          <w:szCs w:val="24"/>
          <w:highlight w:val="yellow"/>
        </w:rPr>
        <w:t>when you have transferred funds</w:t>
      </w:r>
      <w:r w:rsidR="003F4EE4" w:rsidRPr="00C07CEE">
        <w:rPr>
          <w:bCs/>
          <w:sz w:val="24"/>
          <w:szCs w:val="24"/>
          <w:highlight w:val="yellow"/>
        </w:rPr>
        <w:t>.</w:t>
      </w:r>
    </w:p>
    <w:sectPr w:rsidR="00CB4FDD" w:rsidSect="00AD356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851" w:right="1440" w:bottom="851" w:left="1440" w:header="72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EC3D4" w14:textId="77777777" w:rsidR="00BB41B2" w:rsidRDefault="00BB41B2">
      <w:r>
        <w:separator/>
      </w:r>
    </w:p>
  </w:endnote>
  <w:endnote w:type="continuationSeparator" w:id="0">
    <w:p w14:paraId="3E820C9F" w14:textId="77777777" w:rsidR="00BB41B2" w:rsidRDefault="00BB4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OlS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39018" w14:textId="77777777" w:rsidR="00AB0038" w:rsidRDefault="00AB00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E9D85" w14:textId="77777777" w:rsidR="00AB0038" w:rsidRDefault="00AB00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AE182" w14:textId="77777777" w:rsidR="00AB0038" w:rsidRDefault="00AB00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7F3AC" w14:textId="77777777" w:rsidR="00BB41B2" w:rsidRDefault="00BB41B2">
      <w:r>
        <w:separator/>
      </w:r>
    </w:p>
  </w:footnote>
  <w:footnote w:type="continuationSeparator" w:id="0">
    <w:p w14:paraId="2364370F" w14:textId="77777777" w:rsidR="00BB41B2" w:rsidRDefault="00BB4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912B6" w14:textId="77777777" w:rsidR="00AB0038" w:rsidRDefault="00AB00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9CEB6" w14:textId="77777777" w:rsidR="00743229" w:rsidRPr="00AB0038" w:rsidRDefault="00743229" w:rsidP="00AB00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445F1" w14:textId="77777777" w:rsidR="00AB0038" w:rsidRDefault="00AB00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967"/>
    <w:multiLevelType w:val="hybridMultilevel"/>
    <w:tmpl w:val="5C022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17A0"/>
    <w:multiLevelType w:val="hybridMultilevel"/>
    <w:tmpl w:val="6C8E127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557AC"/>
    <w:multiLevelType w:val="hybridMultilevel"/>
    <w:tmpl w:val="6C10F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E164A"/>
    <w:multiLevelType w:val="hybridMultilevel"/>
    <w:tmpl w:val="A2BC9A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960519"/>
    <w:multiLevelType w:val="hybridMultilevel"/>
    <w:tmpl w:val="B31CA94E"/>
    <w:lvl w:ilvl="0" w:tplc="8CCAAC08">
      <w:numFmt w:val="bullet"/>
      <w:lvlText w:val="•"/>
      <w:lvlJc w:val="left"/>
      <w:pPr>
        <w:ind w:left="1440" w:hanging="72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DE48FA"/>
    <w:multiLevelType w:val="hybridMultilevel"/>
    <w:tmpl w:val="7E086D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229FA"/>
    <w:multiLevelType w:val="hybridMultilevel"/>
    <w:tmpl w:val="09D44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473E4"/>
    <w:multiLevelType w:val="hybridMultilevel"/>
    <w:tmpl w:val="92068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4496D"/>
    <w:multiLevelType w:val="hybridMultilevel"/>
    <w:tmpl w:val="1988D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743A5"/>
    <w:multiLevelType w:val="hybridMultilevel"/>
    <w:tmpl w:val="F1F00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E1BED"/>
    <w:multiLevelType w:val="hybridMultilevel"/>
    <w:tmpl w:val="E6F4B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771CC"/>
    <w:multiLevelType w:val="hybridMultilevel"/>
    <w:tmpl w:val="E174A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A1310"/>
    <w:multiLevelType w:val="hybridMultilevel"/>
    <w:tmpl w:val="228A5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F3CDC"/>
    <w:multiLevelType w:val="hybridMultilevel"/>
    <w:tmpl w:val="68748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64424"/>
    <w:multiLevelType w:val="hybridMultilevel"/>
    <w:tmpl w:val="B9A0C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41665"/>
    <w:multiLevelType w:val="hybridMultilevel"/>
    <w:tmpl w:val="EE26CA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92BB2"/>
    <w:multiLevelType w:val="hybridMultilevel"/>
    <w:tmpl w:val="F34E9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C6F7B"/>
    <w:multiLevelType w:val="hybridMultilevel"/>
    <w:tmpl w:val="45CE5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F37AF"/>
    <w:multiLevelType w:val="hybridMultilevel"/>
    <w:tmpl w:val="FFFC20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F50BD9"/>
    <w:multiLevelType w:val="hybridMultilevel"/>
    <w:tmpl w:val="8FBA7D8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0D1E09"/>
    <w:multiLevelType w:val="hybridMultilevel"/>
    <w:tmpl w:val="6BB45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381FF8"/>
    <w:multiLevelType w:val="hybridMultilevel"/>
    <w:tmpl w:val="B9D6D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56B96"/>
    <w:multiLevelType w:val="hybridMultilevel"/>
    <w:tmpl w:val="2B50F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514724">
    <w:abstractNumId w:val="2"/>
  </w:num>
  <w:num w:numId="2" w16cid:durableId="321273509">
    <w:abstractNumId w:val="11"/>
  </w:num>
  <w:num w:numId="3" w16cid:durableId="207253826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6371355">
    <w:abstractNumId w:val="19"/>
  </w:num>
  <w:num w:numId="5" w16cid:durableId="2138065689">
    <w:abstractNumId w:val="13"/>
  </w:num>
  <w:num w:numId="6" w16cid:durableId="1780103000">
    <w:abstractNumId w:val="9"/>
  </w:num>
  <w:num w:numId="7" w16cid:durableId="946737644">
    <w:abstractNumId w:val="3"/>
  </w:num>
  <w:num w:numId="8" w16cid:durableId="1102871469">
    <w:abstractNumId w:val="4"/>
  </w:num>
  <w:num w:numId="9" w16cid:durableId="87236331">
    <w:abstractNumId w:val="5"/>
  </w:num>
  <w:num w:numId="10" w16cid:durableId="331614009">
    <w:abstractNumId w:val="15"/>
  </w:num>
  <w:num w:numId="11" w16cid:durableId="618608000">
    <w:abstractNumId w:val="22"/>
  </w:num>
  <w:num w:numId="12" w16cid:durableId="972324186">
    <w:abstractNumId w:val="18"/>
  </w:num>
  <w:num w:numId="13" w16cid:durableId="831455383">
    <w:abstractNumId w:val="7"/>
  </w:num>
  <w:num w:numId="14" w16cid:durableId="1285503973">
    <w:abstractNumId w:val="10"/>
  </w:num>
  <w:num w:numId="15" w16cid:durableId="789056762">
    <w:abstractNumId w:val="1"/>
  </w:num>
  <w:num w:numId="16" w16cid:durableId="797916671">
    <w:abstractNumId w:val="20"/>
  </w:num>
  <w:num w:numId="17" w16cid:durableId="599413638">
    <w:abstractNumId w:val="12"/>
  </w:num>
  <w:num w:numId="18" w16cid:durableId="1306349797">
    <w:abstractNumId w:val="17"/>
  </w:num>
  <w:num w:numId="19" w16cid:durableId="1931431362">
    <w:abstractNumId w:val="8"/>
  </w:num>
  <w:num w:numId="20" w16cid:durableId="1575967042">
    <w:abstractNumId w:val="0"/>
  </w:num>
  <w:num w:numId="21" w16cid:durableId="1164273621">
    <w:abstractNumId w:val="6"/>
  </w:num>
  <w:num w:numId="22" w16cid:durableId="61678397">
    <w:abstractNumId w:val="21"/>
  </w:num>
  <w:num w:numId="23" w16cid:durableId="1231187880">
    <w:abstractNumId w:val="16"/>
  </w:num>
  <w:num w:numId="24" w16cid:durableId="2301932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DC3"/>
    <w:rsid w:val="00003D37"/>
    <w:rsid w:val="000049A2"/>
    <w:rsid w:val="00005B98"/>
    <w:rsid w:val="00006115"/>
    <w:rsid w:val="00011DF4"/>
    <w:rsid w:val="00014BB0"/>
    <w:rsid w:val="00015B7C"/>
    <w:rsid w:val="00015B93"/>
    <w:rsid w:val="00015C0B"/>
    <w:rsid w:val="00017A6C"/>
    <w:rsid w:val="00017BAB"/>
    <w:rsid w:val="00021A77"/>
    <w:rsid w:val="0002206F"/>
    <w:rsid w:val="000245B3"/>
    <w:rsid w:val="0002514C"/>
    <w:rsid w:val="00026DC5"/>
    <w:rsid w:val="00031459"/>
    <w:rsid w:val="00031C21"/>
    <w:rsid w:val="00032CF4"/>
    <w:rsid w:val="00035AC1"/>
    <w:rsid w:val="0003639F"/>
    <w:rsid w:val="00036AB3"/>
    <w:rsid w:val="000425D7"/>
    <w:rsid w:val="00042DD6"/>
    <w:rsid w:val="0004305A"/>
    <w:rsid w:val="000439CF"/>
    <w:rsid w:val="00044AA0"/>
    <w:rsid w:val="0005052C"/>
    <w:rsid w:val="00051F05"/>
    <w:rsid w:val="000530C3"/>
    <w:rsid w:val="000531FE"/>
    <w:rsid w:val="0005591C"/>
    <w:rsid w:val="00062E04"/>
    <w:rsid w:val="00062E4A"/>
    <w:rsid w:val="00067473"/>
    <w:rsid w:val="0006790E"/>
    <w:rsid w:val="00071D42"/>
    <w:rsid w:val="00074161"/>
    <w:rsid w:val="0007497B"/>
    <w:rsid w:val="0007550C"/>
    <w:rsid w:val="00076435"/>
    <w:rsid w:val="00077DD4"/>
    <w:rsid w:val="000813FD"/>
    <w:rsid w:val="000817FE"/>
    <w:rsid w:val="000827A2"/>
    <w:rsid w:val="00083A66"/>
    <w:rsid w:val="00086220"/>
    <w:rsid w:val="000868B1"/>
    <w:rsid w:val="00087F3D"/>
    <w:rsid w:val="000901AA"/>
    <w:rsid w:val="00090DFF"/>
    <w:rsid w:val="00090F59"/>
    <w:rsid w:val="00091C46"/>
    <w:rsid w:val="00092522"/>
    <w:rsid w:val="00093037"/>
    <w:rsid w:val="00093ACC"/>
    <w:rsid w:val="00094043"/>
    <w:rsid w:val="00095457"/>
    <w:rsid w:val="0009573E"/>
    <w:rsid w:val="0009717B"/>
    <w:rsid w:val="0009749A"/>
    <w:rsid w:val="000A00A9"/>
    <w:rsid w:val="000A096B"/>
    <w:rsid w:val="000A260F"/>
    <w:rsid w:val="000A3100"/>
    <w:rsid w:val="000A5B20"/>
    <w:rsid w:val="000B23FB"/>
    <w:rsid w:val="000B2D8A"/>
    <w:rsid w:val="000B3CCF"/>
    <w:rsid w:val="000B4B6E"/>
    <w:rsid w:val="000B5F29"/>
    <w:rsid w:val="000B66FF"/>
    <w:rsid w:val="000B719A"/>
    <w:rsid w:val="000C166F"/>
    <w:rsid w:val="000C191C"/>
    <w:rsid w:val="000C3569"/>
    <w:rsid w:val="000C3B65"/>
    <w:rsid w:val="000C4610"/>
    <w:rsid w:val="000D0250"/>
    <w:rsid w:val="000D118D"/>
    <w:rsid w:val="000D1D96"/>
    <w:rsid w:val="000D29D0"/>
    <w:rsid w:val="000D3BC7"/>
    <w:rsid w:val="000D4664"/>
    <w:rsid w:val="000D580E"/>
    <w:rsid w:val="000E542D"/>
    <w:rsid w:val="000F1BAB"/>
    <w:rsid w:val="000F1D55"/>
    <w:rsid w:val="000F4AFC"/>
    <w:rsid w:val="000F5BD4"/>
    <w:rsid w:val="000F6716"/>
    <w:rsid w:val="00100A36"/>
    <w:rsid w:val="001012C1"/>
    <w:rsid w:val="0010179D"/>
    <w:rsid w:val="00101E7D"/>
    <w:rsid w:val="00103E14"/>
    <w:rsid w:val="00103EBF"/>
    <w:rsid w:val="00107F11"/>
    <w:rsid w:val="001112C8"/>
    <w:rsid w:val="00111CB2"/>
    <w:rsid w:val="00113830"/>
    <w:rsid w:val="00114C6A"/>
    <w:rsid w:val="001173F6"/>
    <w:rsid w:val="0012348C"/>
    <w:rsid w:val="00126054"/>
    <w:rsid w:val="00126C9A"/>
    <w:rsid w:val="00127CD8"/>
    <w:rsid w:val="0013018D"/>
    <w:rsid w:val="00133FE4"/>
    <w:rsid w:val="00134F88"/>
    <w:rsid w:val="0013657A"/>
    <w:rsid w:val="00136588"/>
    <w:rsid w:val="00137A01"/>
    <w:rsid w:val="001411AF"/>
    <w:rsid w:val="001415FE"/>
    <w:rsid w:val="00141AA2"/>
    <w:rsid w:val="00141EEB"/>
    <w:rsid w:val="00142F6F"/>
    <w:rsid w:val="00144559"/>
    <w:rsid w:val="00152873"/>
    <w:rsid w:val="00153F9E"/>
    <w:rsid w:val="00156336"/>
    <w:rsid w:val="00157446"/>
    <w:rsid w:val="00157DFD"/>
    <w:rsid w:val="00161FC6"/>
    <w:rsid w:val="00164A2C"/>
    <w:rsid w:val="0017354D"/>
    <w:rsid w:val="00173DDF"/>
    <w:rsid w:val="00174247"/>
    <w:rsid w:val="001756A4"/>
    <w:rsid w:val="00176262"/>
    <w:rsid w:val="00180A0C"/>
    <w:rsid w:val="00180AF3"/>
    <w:rsid w:val="00181242"/>
    <w:rsid w:val="0018167B"/>
    <w:rsid w:val="001816A4"/>
    <w:rsid w:val="00185647"/>
    <w:rsid w:val="00186295"/>
    <w:rsid w:val="00187269"/>
    <w:rsid w:val="00187466"/>
    <w:rsid w:val="00187BEF"/>
    <w:rsid w:val="001911D8"/>
    <w:rsid w:val="00191DA1"/>
    <w:rsid w:val="0019295E"/>
    <w:rsid w:val="001A1E29"/>
    <w:rsid w:val="001A2CE4"/>
    <w:rsid w:val="001A57EA"/>
    <w:rsid w:val="001A5FD0"/>
    <w:rsid w:val="001A6AED"/>
    <w:rsid w:val="001B2B87"/>
    <w:rsid w:val="001C00C3"/>
    <w:rsid w:val="001C069F"/>
    <w:rsid w:val="001C172D"/>
    <w:rsid w:val="001C2BAD"/>
    <w:rsid w:val="001C3039"/>
    <w:rsid w:val="001C4D3E"/>
    <w:rsid w:val="001C5730"/>
    <w:rsid w:val="001D020F"/>
    <w:rsid w:val="001D5042"/>
    <w:rsid w:val="001E0BB9"/>
    <w:rsid w:val="001E2DE4"/>
    <w:rsid w:val="001E302D"/>
    <w:rsid w:val="001E4DBD"/>
    <w:rsid w:val="001E4DFF"/>
    <w:rsid w:val="001E4FFE"/>
    <w:rsid w:val="001E510F"/>
    <w:rsid w:val="001E6888"/>
    <w:rsid w:val="001F33EF"/>
    <w:rsid w:val="001F4B36"/>
    <w:rsid w:val="001F54D0"/>
    <w:rsid w:val="001F5EC3"/>
    <w:rsid w:val="001F6A67"/>
    <w:rsid w:val="00202CFF"/>
    <w:rsid w:val="00213CDA"/>
    <w:rsid w:val="00217804"/>
    <w:rsid w:val="00220267"/>
    <w:rsid w:val="002202DB"/>
    <w:rsid w:val="002205F8"/>
    <w:rsid w:val="00220CC7"/>
    <w:rsid w:val="002214E0"/>
    <w:rsid w:val="002215AF"/>
    <w:rsid w:val="00221CAD"/>
    <w:rsid w:val="00224B62"/>
    <w:rsid w:val="00227B3B"/>
    <w:rsid w:val="00230190"/>
    <w:rsid w:val="00232258"/>
    <w:rsid w:val="00234316"/>
    <w:rsid w:val="002351D4"/>
    <w:rsid w:val="00235E9F"/>
    <w:rsid w:val="00241D7F"/>
    <w:rsid w:val="00243F40"/>
    <w:rsid w:val="00244F84"/>
    <w:rsid w:val="002454A2"/>
    <w:rsid w:val="002504C2"/>
    <w:rsid w:val="0025383A"/>
    <w:rsid w:val="00254B54"/>
    <w:rsid w:val="00255732"/>
    <w:rsid w:val="00255BB5"/>
    <w:rsid w:val="002564AB"/>
    <w:rsid w:val="002573B4"/>
    <w:rsid w:val="00262E3C"/>
    <w:rsid w:val="00264FB3"/>
    <w:rsid w:val="00265D68"/>
    <w:rsid w:val="0027012C"/>
    <w:rsid w:val="002704AC"/>
    <w:rsid w:val="00272DE6"/>
    <w:rsid w:val="00273A8E"/>
    <w:rsid w:val="00275FFF"/>
    <w:rsid w:val="00276D2E"/>
    <w:rsid w:val="00280AC1"/>
    <w:rsid w:val="0028123A"/>
    <w:rsid w:val="00281B43"/>
    <w:rsid w:val="002832F9"/>
    <w:rsid w:val="002841F7"/>
    <w:rsid w:val="002851BC"/>
    <w:rsid w:val="00285590"/>
    <w:rsid w:val="00286BCC"/>
    <w:rsid w:val="00290924"/>
    <w:rsid w:val="00290DA4"/>
    <w:rsid w:val="00292AA8"/>
    <w:rsid w:val="00293466"/>
    <w:rsid w:val="00293C7C"/>
    <w:rsid w:val="00294A0E"/>
    <w:rsid w:val="00296F0B"/>
    <w:rsid w:val="002A0DBF"/>
    <w:rsid w:val="002A1A22"/>
    <w:rsid w:val="002A2E3D"/>
    <w:rsid w:val="002A4252"/>
    <w:rsid w:val="002A45EC"/>
    <w:rsid w:val="002A7EA6"/>
    <w:rsid w:val="002B0DF1"/>
    <w:rsid w:val="002B2315"/>
    <w:rsid w:val="002B2C5A"/>
    <w:rsid w:val="002B3F74"/>
    <w:rsid w:val="002B51CF"/>
    <w:rsid w:val="002B5A2C"/>
    <w:rsid w:val="002B630A"/>
    <w:rsid w:val="002B712A"/>
    <w:rsid w:val="002B77D7"/>
    <w:rsid w:val="002B7A43"/>
    <w:rsid w:val="002C167F"/>
    <w:rsid w:val="002C1B9C"/>
    <w:rsid w:val="002C2C14"/>
    <w:rsid w:val="002C40C7"/>
    <w:rsid w:val="002C58DB"/>
    <w:rsid w:val="002C5966"/>
    <w:rsid w:val="002C7EC0"/>
    <w:rsid w:val="002D4E2D"/>
    <w:rsid w:val="002D5218"/>
    <w:rsid w:val="002D715F"/>
    <w:rsid w:val="002E001C"/>
    <w:rsid w:val="002E0D3C"/>
    <w:rsid w:val="002E3E8C"/>
    <w:rsid w:val="002E5515"/>
    <w:rsid w:val="002E5EDA"/>
    <w:rsid w:val="002F0731"/>
    <w:rsid w:val="002F1893"/>
    <w:rsid w:val="002F7B9A"/>
    <w:rsid w:val="00302D45"/>
    <w:rsid w:val="00304F76"/>
    <w:rsid w:val="003058D8"/>
    <w:rsid w:val="00305EB1"/>
    <w:rsid w:val="0031395F"/>
    <w:rsid w:val="00315F09"/>
    <w:rsid w:val="0031617C"/>
    <w:rsid w:val="0031778B"/>
    <w:rsid w:val="003213AF"/>
    <w:rsid w:val="00327042"/>
    <w:rsid w:val="00331D0D"/>
    <w:rsid w:val="00333183"/>
    <w:rsid w:val="00340417"/>
    <w:rsid w:val="00340DD2"/>
    <w:rsid w:val="00340FE5"/>
    <w:rsid w:val="00341F72"/>
    <w:rsid w:val="003424F8"/>
    <w:rsid w:val="00342C29"/>
    <w:rsid w:val="00342EAA"/>
    <w:rsid w:val="003437F1"/>
    <w:rsid w:val="00343DF4"/>
    <w:rsid w:val="0034493C"/>
    <w:rsid w:val="00346603"/>
    <w:rsid w:val="003516B0"/>
    <w:rsid w:val="003523C5"/>
    <w:rsid w:val="003577FB"/>
    <w:rsid w:val="00357BB6"/>
    <w:rsid w:val="00360C12"/>
    <w:rsid w:val="00361116"/>
    <w:rsid w:val="00361D40"/>
    <w:rsid w:val="00361D86"/>
    <w:rsid w:val="00361FCB"/>
    <w:rsid w:val="003664E5"/>
    <w:rsid w:val="00370474"/>
    <w:rsid w:val="0037436E"/>
    <w:rsid w:val="00374B40"/>
    <w:rsid w:val="003754F2"/>
    <w:rsid w:val="00376B38"/>
    <w:rsid w:val="00380FCF"/>
    <w:rsid w:val="00381B0C"/>
    <w:rsid w:val="00381DAE"/>
    <w:rsid w:val="00386106"/>
    <w:rsid w:val="00386E16"/>
    <w:rsid w:val="00387B97"/>
    <w:rsid w:val="00387DE4"/>
    <w:rsid w:val="00390322"/>
    <w:rsid w:val="00391319"/>
    <w:rsid w:val="00392755"/>
    <w:rsid w:val="003933EB"/>
    <w:rsid w:val="0039480F"/>
    <w:rsid w:val="0039585C"/>
    <w:rsid w:val="003A2E9F"/>
    <w:rsid w:val="003A4E09"/>
    <w:rsid w:val="003A7B44"/>
    <w:rsid w:val="003B4637"/>
    <w:rsid w:val="003B4893"/>
    <w:rsid w:val="003C0D69"/>
    <w:rsid w:val="003C107C"/>
    <w:rsid w:val="003C1EE2"/>
    <w:rsid w:val="003C21E2"/>
    <w:rsid w:val="003C363D"/>
    <w:rsid w:val="003C58BB"/>
    <w:rsid w:val="003C6735"/>
    <w:rsid w:val="003D249D"/>
    <w:rsid w:val="003D3D5B"/>
    <w:rsid w:val="003D48FA"/>
    <w:rsid w:val="003D4E89"/>
    <w:rsid w:val="003D6D2F"/>
    <w:rsid w:val="003E0382"/>
    <w:rsid w:val="003E067D"/>
    <w:rsid w:val="003E0B72"/>
    <w:rsid w:val="003E2DF3"/>
    <w:rsid w:val="003E3C90"/>
    <w:rsid w:val="003E56EA"/>
    <w:rsid w:val="003E738F"/>
    <w:rsid w:val="003F1E45"/>
    <w:rsid w:val="003F2246"/>
    <w:rsid w:val="003F2776"/>
    <w:rsid w:val="003F28C0"/>
    <w:rsid w:val="003F35EC"/>
    <w:rsid w:val="003F497D"/>
    <w:rsid w:val="003F4EE4"/>
    <w:rsid w:val="003F5BC4"/>
    <w:rsid w:val="003F71E8"/>
    <w:rsid w:val="00401557"/>
    <w:rsid w:val="004036CF"/>
    <w:rsid w:val="00403A34"/>
    <w:rsid w:val="00403B31"/>
    <w:rsid w:val="00403FC6"/>
    <w:rsid w:val="0040449E"/>
    <w:rsid w:val="00405D3D"/>
    <w:rsid w:val="004060F9"/>
    <w:rsid w:val="004074ED"/>
    <w:rsid w:val="0041297C"/>
    <w:rsid w:val="00413719"/>
    <w:rsid w:val="0041447B"/>
    <w:rsid w:val="0041473D"/>
    <w:rsid w:val="00414A9C"/>
    <w:rsid w:val="00415ECF"/>
    <w:rsid w:val="00420DD1"/>
    <w:rsid w:val="00425239"/>
    <w:rsid w:val="004264D9"/>
    <w:rsid w:val="0042775C"/>
    <w:rsid w:val="004326AF"/>
    <w:rsid w:val="004358F3"/>
    <w:rsid w:val="00435B94"/>
    <w:rsid w:val="004369B7"/>
    <w:rsid w:val="00436AF7"/>
    <w:rsid w:val="00441D11"/>
    <w:rsid w:val="00441EC0"/>
    <w:rsid w:val="004447D2"/>
    <w:rsid w:val="00446554"/>
    <w:rsid w:val="0045008C"/>
    <w:rsid w:val="00450AA7"/>
    <w:rsid w:val="00452D56"/>
    <w:rsid w:val="00454D77"/>
    <w:rsid w:val="00457234"/>
    <w:rsid w:val="0045738C"/>
    <w:rsid w:val="00461AF6"/>
    <w:rsid w:val="00462092"/>
    <w:rsid w:val="0046248F"/>
    <w:rsid w:val="004634F2"/>
    <w:rsid w:val="00463A72"/>
    <w:rsid w:val="00465B91"/>
    <w:rsid w:val="00465C69"/>
    <w:rsid w:val="00471327"/>
    <w:rsid w:val="00473985"/>
    <w:rsid w:val="0047720B"/>
    <w:rsid w:val="00477441"/>
    <w:rsid w:val="004808BB"/>
    <w:rsid w:val="004836F4"/>
    <w:rsid w:val="00485D18"/>
    <w:rsid w:val="00485FE0"/>
    <w:rsid w:val="0048608A"/>
    <w:rsid w:val="004860D9"/>
    <w:rsid w:val="00487208"/>
    <w:rsid w:val="00487F7A"/>
    <w:rsid w:val="00487FB4"/>
    <w:rsid w:val="00490A74"/>
    <w:rsid w:val="004924D7"/>
    <w:rsid w:val="00494039"/>
    <w:rsid w:val="004A2825"/>
    <w:rsid w:val="004A4B72"/>
    <w:rsid w:val="004A5C72"/>
    <w:rsid w:val="004A6C06"/>
    <w:rsid w:val="004A72C3"/>
    <w:rsid w:val="004B0A20"/>
    <w:rsid w:val="004B0A85"/>
    <w:rsid w:val="004B20DB"/>
    <w:rsid w:val="004B35D2"/>
    <w:rsid w:val="004B3F2B"/>
    <w:rsid w:val="004B43A7"/>
    <w:rsid w:val="004B6311"/>
    <w:rsid w:val="004B67EF"/>
    <w:rsid w:val="004B6C30"/>
    <w:rsid w:val="004C112F"/>
    <w:rsid w:val="004C180C"/>
    <w:rsid w:val="004C2363"/>
    <w:rsid w:val="004C237C"/>
    <w:rsid w:val="004C2FE9"/>
    <w:rsid w:val="004C3A48"/>
    <w:rsid w:val="004C76D8"/>
    <w:rsid w:val="004C7EF5"/>
    <w:rsid w:val="004D1126"/>
    <w:rsid w:val="004D2556"/>
    <w:rsid w:val="004D7A2F"/>
    <w:rsid w:val="004E5A1F"/>
    <w:rsid w:val="004F11A9"/>
    <w:rsid w:val="004F1CDA"/>
    <w:rsid w:val="004F565A"/>
    <w:rsid w:val="004F799F"/>
    <w:rsid w:val="00500C56"/>
    <w:rsid w:val="00501F48"/>
    <w:rsid w:val="00502F66"/>
    <w:rsid w:val="00503604"/>
    <w:rsid w:val="0050362E"/>
    <w:rsid w:val="0050372B"/>
    <w:rsid w:val="0051075A"/>
    <w:rsid w:val="00513BB8"/>
    <w:rsid w:val="00514F47"/>
    <w:rsid w:val="00516F69"/>
    <w:rsid w:val="00517347"/>
    <w:rsid w:val="005200A7"/>
    <w:rsid w:val="00520AA0"/>
    <w:rsid w:val="00520AE1"/>
    <w:rsid w:val="00520B6B"/>
    <w:rsid w:val="0052503B"/>
    <w:rsid w:val="005251C3"/>
    <w:rsid w:val="005316CF"/>
    <w:rsid w:val="00532E7F"/>
    <w:rsid w:val="0053358B"/>
    <w:rsid w:val="00534274"/>
    <w:rsid w:val="005349D5"/>
    <w:rsid w:val="005356E7"/>
    <w:rsid w:val="005401F2"/>
    <w:rsid w:val="005407F1"/>
    <w:rsid w:val="00542844"/>
    <w:rsid w:val="00542C2C"/>
    <w:rsid w:val="005453DC"/>
    <w:rsid w:val="005458B7"/>
    <w:rsid w:val="0055014F"/>
    <w:rsid w:val="00556D2B"/>
    <w:rsid w:val="00557E2B"/>
    <w:rsid w:val="00565618"/>
    <w:rsid w:val="005659C9"/>
    <w:rsid w:val="00566031"/>
    <w:rsid w:val="00567843"/>
    <w:rsid w:val="00570D81"/>
    <w:rsid w:val="005722FB"/>
    <w:rsid w:val="0057421A"/>
    <w:rsid w:val="005747E1"/>
    <w:rsid w:val="005749AD"/>
    <w:rsid w:val="00576998"/>
    <w:rsid w:val="00577F2C"/>
    <w:rsid w:val="00585825"/>
    <w:rsid w:val="00587446"/>
    <w:rsid w:val="00590258"/>
    <w:rsid w:val="00591280"/>
    <w:rsid w:val="00591496"/>
    <w:rsid w:val="005914A0"/>
    <w:rsid w:val="00593DEF"/>
    <w:rsid w:val="00594472"/>
    <w:rsid w:val="0059719D"/>
    <w:rsid w:val="005A0ADA"/>
    <w:rsid w:val="005A1634"/>
    <w:rsid w:val="005A35E5"/>
    <w:rsid w:val="005A574D"/>
    <w:rsid w:val="005A68E1"/>
    <w:rsid w:val="005B0599"/>
    <w:rsid w:val="005B30A1"/>
    <w:rsid w:val="005B7F92"/>
    <w:rsid w:val="005C05F9"/>
    <w:rsid w:val="005C06B5"/>
    <w:rsid w:val="005C2B8D"/>
    <w:rsid w:val="005C34E2"/>
    <w:rsid w:val="005C3FCF"/>
    <w:rsid w:val="005C47B3"/>
    <w:rsid w:val="005C59DA"/>
    <w:rsid w:val="005C6630"/>
    <w:rsid w:val="005C70F9"/>
    <w:rsid w:val="005C795A"/>
    <w:rsid w:val="005D12E2"/>
    <w:rsid w:val="005D1CDC"/>
    <w:rsid w:val="005D25E2"/>
    <w:rsid w:val="005D3E0E"/>
    <w:rsid w:val="005D49CD"/>
    <w:rsid w:val="005D5497"/>
    <w:rsid w:val="005D59E1"/>
    <w:rsid w:val="005D5E09"/>
    <w:rsid w:val="005D64AC"/>
    <w:rsid w:val="005D67B8"/>
    <w:rsid w:val="005E3B58"/>
    <w:rsid w:val="005E496A"/>
    <w:rsid w:val="005E4DCC"/>
    <w:rsid w:val="005E4F1A"/>
    <w:rsid w:val="005F2243"/>
    <w:rsid w:val="005F2698"/>
    <w:rsid w:val="005F3E72"/>
    <w:rsid w:val="005F4DB8"/>
    <w:rsid w:val="005F703B"/>
    <w:rsid w:val="005F7906"/>
    <w:rsid w:val="005F7CE3"/>
    <w:rsid w:val="00602256"/>
    <w:rsid w:val="006037E8"/>
    <w:rsid w:val="00603BA8"/>
    <w:rsid w:val="00603EBC"/>
    <w:rsid w:val="0060504E"/>
    <w:rsid w:val="00606197"/>
    <w:rsid w:val="00612B2E"/>
    <w:rsid w:val="006137B8"/>
    <w:rsid w:val="00613F6C"/>
    <w:rsid w:val="006142B5"/>
    <w:rsid w:val="00620449"/>
    <w:rsid w:val="00625FF0"/>
    <w:rsid w:val="00634957"/>
    <w:rsid w:val="00635668"/>
    <w:rsid w:val="00636BD3"/>
    <w:rsid w:val="0063728F"/>
    <w:rsid w:val="00637E55"/>
    <w:rsid w:val="00646298"/>
    <w:rsid w:val="00651A4A"/>
    <w:rsid w:val="00651A64"/>
    <w:rsid w:val="00652A65"/>
    <w:rsid w:val="00656E9E"/>
    <w:rsid w:val="00657D1C"/>
    <w:rsid w:val="00660018"/>
    <w:rsid w:val="00660F1F"/>
    <w:rsid w:val="006626DE"/>
    <w:rsid w:val="006644DA"/>
    <w:rsid w:val="00664730"/>
    <w:rsid w:val="00664821"/>
    <w:rsid w:val="00664AC7"/>
    <w:rsid w:val="00664C31"/>
    <w:rsid w:val="006657E4"/>
    <w:rsid w:val="0066742A"/>
    <w:rsid w:val="00667748"/>
    <w:rsid w:val="00670629"/>
    <w:rsid w:val="006742E3"/>
    <w:rsid w:val="00674A13"/>
    <w:rsid w:val="006757EC"/>
    <w:rsid w:val="00682895"/>
    <w:rsid w:val="00682EEB"/>
    <w:rsid w:val="006859ED"/>
    <w:rsid w:val="00686770"/>
    <w:rsid w:val="00692E7B"/>
    <w:rsid w:val="00693285"/>
    <w:rsid w:val="0069650B"/>
    <w:rsid w:val="00696745"/>
    <w:rsid w:val="00696A86"/>
    <w:rsid w:val="006A2B5A"/>
    <w:rsid w:val="006A3293"/>
    <w:rsid w:val="006A57D3"/>
    <w:rsid w:val="006A5835"/>
    <w:rsid w:val="006A643B"/>
    <w:rsid w:val="006B1BEF"/>
    <w:rsid w:val="006B3669"/>
    <w:rsid w:val="006B3D7F"/>
    <w:rsid w:val="006C3266"/>
    <w:rsid w:val="006C3A22"/>
    <w:rsid w:val="006C41E3"/>
    <w:rsid w:val="006C586F"/>
    <w:rsid w:val="006C729B"/>
    <w:rsid w:val="006D14AB"/>
    <w:rsid w:val="006D195F"/>
    <w:rsid w:val="006D377E"/>
    <w:rsid w:val="006D441E"/>
    <w:rsid w:val="006D59D3"/>
    <w:rsid w:val="006D5A3B"/>
    <w:rsid w:val="006E1D0D"/>
    <w:rsid w:val="006E2122"/>
    <w:rsid w:val="006E3CE8"/>
    <w:rsid w:val="006E44A3"/>
    <w:rsid w:val="006E4894"/>
    <w:rsid w:val="006E5D46"/>
    <w:rsid w:val="006E65FF"/>
    <w:rsid w:val="006E6F83"/>
    <w:rsid w:val="006F1784"/>
    <w:rsid w:val="006F2324"/>
    <w:rsid w:val="006F28DE"/>
    <w:rsid w:val="006F2B26"/>
    <w:rsid w:val="006F47CE"/>
    <w:rsid w:val="006F53EC"/>
    <w:rsid w:val="006F649A"/>
    <w:rsid w:val="00701FCB"/>
    <w:rsid w:val="00702291"/>
    <w:rsid w:val="007058A9"/>
    <w:rsid w:val="00706D31"/>
    <w:rsid w:val="007128B1"/>
    <w:rsid w:val="007143DA"/>
    <w:rsid w:val="0071677F"/>
    <w:rsid w:val="00717799"/>
    <w:rsid w:val="00720EFF"/>
    <w:rsid w:val="00721E01"/>
    <w:rsid w:val="00725B48"/>
    <w:rsid w:val="007260BE"/>
    <w:rsid w:val="00726B05"/>
    <w:rsid w:val="00727866"/>
    <w:rsid w:val="00730598"/>
    <w:rsid w:val="007337A4"/>
    <w:rsid w:val="00734E4B"/>
    <w:rsid w:val="00735C47"/>
    <w:rsid w:val="00737359"/>
    <w:rsid w:val="0073792F"/>
    <w:rsid w:val="00741E70"/>
    <w:rsid w:val="007427ED"/>
    <w:rsid w:val="00742A7A"/>
    <w:rsid w:val="00743229"/>
    <w:rsid w:val="00743DB1"/>
    <w:rsid w:val="00746636"/>
    <w:rsid w:val="00746B04"/>
    <w:rsid w:val="007503AC"/>
    <w:rsid w:val="00750EC1"/>
    <w:rsid w:val="007516A3"/>
    <w:rsid w:val="00752DE0"/>
    <w:rsid w:val="00753E9B"/>
    <w:rsid w:val="007554C5"/>
    <w:rsid w:val="0075617A"/>
    <w:rsid w:val="00757A0C"/>
    <w:rsid w:val="00757ED9"/>
    <w:rsid w:val="007608EF"/>
    <w:rsid w:val="0076101C"/>
    <w:rsid w:val="0076114C"/>
    <w:rsid w:val="00765539"/>
    <w:rsid w:val="00766160"/>
    <w:rsid w:val="0076623B"/>
    <w:rsid w:val="0077013C"/>
    <w:rsid w:val="007704A6"/>
    <w:rsid w:val="007729CE"/>
    <w:rsid w:val="00773C6B"/>
    <w:rsid w:val="007771DA"/>
    <w:rsid w:val="007777D8"/>
    <w:rsid w:val="00777DA8"/>
    <w:rsid w:val="00780201"/>
    <w:rsid w:val="0078038B"/>
    <w:rsid w:val="00780E84"/>
    <w:rsid w:val="00780EE3"/>
    <w:rsid w:val="00782A0D"/>
    <w:rsid w:val="007832B4"/>
    <w:rsid w:val="007835A1"/>
    <w:rsid w:val="00783A05"/>
    <w:rsid w:val="00783B8D"/>
    <w:rsid w:val="00785B63"/>
    <w:rsid w:val="00785CC3"/>
    <w:rsid w:val="007863E9"/>
    <w:rsid w:val="007866C7"/>
    <w:rsid w:val="007866CC"/>
    <w:rsid w:val="007871D5"/>
    <w:rsid w:val="00787BC8"/>
    <w:rsid w:val="0079103B"/>
    <w:rsid w:val="007940AE"/>
    <w:rsid w:val="00794F4C"/>
    <w:rsid w:val="00795E57"/>
    <w:rsid w:val="007966AD"/>
    <w:rsid w:val="00796744"/>
    <w:rsid w:val="007A050F"/>
    <w:rsid w:val="007A0A16"/>
    <w:rsid w:val="007A0DD8"/>
    <w:rsid w:val="007A0E53"/>
    <w:rsid w:val="007A1FD1"/>
    <w:rsid w:val="007A3847"/>
    <w:rsid w:val="007A47B5"/>
    <w:rsid w:val="007A783B"/>
    <w:rsid w:val="007B1C88"/>
    <w:rsid w:val="007B4AC8"/>
    <w:rsid w:val="007B639F"/>
    <w:rsid w:val="007B71BC"/>
    <w:rsid w:val="007B74A2"/>
    <w:rsid w:val="007C0C1F"/>
    <w:rsid w:val="007C0C33"/>
    <w:rsid w:val="007C2A78"/>
    <w:rsid w:val="007C37E6"/>
    <w:rsid w:val="007C45D0"/>
    <w:rsid w:val="007C5445"/>
    <w:rsid w:val="007D0658"/>
    <w:rsid w:val="007D1F69"/>
    <w:rsid w:val="007D213A"/>
    <w:rsid w:val="007D5DFB"/>
    <w:rsid w:val="007D75A8"/>
    <w:rsid w:val="007E0E89"/>
    <w:rsid w:val="007E2055"/>
    <w:rsid w:val="007E24F9"/>
    <w:rsid w:val="007E2EA2"/>
    <w:rsid w:val="007E4D22"/>
    <w:rsid w:val="007E5EF1"/>
    <w:rsid w:val="007E6225"/>
    <w:rsid w:val="007F01C3"/>
    <w:rsid w:val="007F0831"/>
    <w:rsid w:val="007F25AD"/>
    <w:rsid w:val="007F45AD"/>
    <w:rsid w:val="007F5E6D"/>
    <w:rsid w:val="00800731"/>
    <w:rsid w:val="00803744"/>
    <w:rsid w:val="00805708"/>
    <w:rsid w:val="008063BC"/>
    <w:rsid w:val="0080782C"/>
    <w:rsid w:val="00813644"/>
    <w:rsid w:val="00814A1E"/>
    <w:rsid w:val="0082118E"/>
    <w:rsid w:val="00821760"/>
    <w:rsid w:val="00821DAE"/>
    <w:rsid w:val="008221BF"/>
    <w:rsid w:val="00822D39"/>
    <w:rsid w:val="00823BFD"/>
    <w:rsid w:val="008263C2"/>
    <w:rsid w:val="00827789"/>
    <w:rsid w:val="0083134E"/>
    <w:rsid w:val="00835B98"/>
    <w:rsid w:val="00836BE7"/>
    <w:rsid w:val="00840055"/>
    <w:rsid w:val="00840D83"/>
    <w:rsid w:val="00842FEA"/>
    <w:rsid w:val="00844312"/>
    <w:rsid w:val="008455D5"/>
    <w:rsid w:val="00846478"/>
    <w:rsid w:val="00846792"/>
    <w:rsid w:val="008541C2"/>
    <w:rsid w:val="00855559"/>
    <w:rsid w:val="008561D4"/>
    <w:rsid w:val="0085674F"/>
    <w:rsid w:val="008573FC"/>
    <w:rsid w:val="00857D5C"/>
    <w:rsid w:val="00860B1B"/>
    <w:rsid w:val="008616A0"/>
    <w:rsid w:val="00861872"/>
    <w:rsid w:val="0086584F"/>
    <w:rsid w:val="00865EF7"/>
    <w:rsid w:val="00866BD9"/>
    <w:rsid w:val="00870887"/>
    <w:rsid w:val="0087141F"/>
    <w:rsid w:val="00872159"/>
    <w:rsid w:val="00873193"/>
    <w:rsid w:val="00875754"/>
    <w:rsid w:val="0087624B"/>
    <w:rsid w:val="00877F65"/>
    <w:rsid w:val="00880FC4"/>
    <w:rsid w:val="00882264"/>
    <w:rsid w:val="00882728"/>
    <w:rsid w:val="008837EC"/>
    <w:rsid w:val="0088577C"/>
    <w:rsid w:val="00885DAC"/>
    <w:rsid w:val="00890152"/>
    <w:rsid w:val="008938EE"/>
    <w:rsid w:val="0089444A"/>
    <w:rsid w:val="008950AA"/>
    <w:rsid w:val="00896921"/>
    <w:rsid w:val="00896955"/>
    <w:rsid w:val="00896AA9"/>
    <w:rsid w:val="00897493"/>
    <w:rsid w:val="008A00DE"/>
    <w:rsid w:val="008A0B7F"/>
    <w:rsid w:val="008A191E"/>
    <w:rsid w:val="008A19C9"/>
    <w:rsid w:val="008A2214"/>
    <w:rsid w:val="008A3691"/>
    <w:rsid w:val="008A3F8D"/>
    <w:rsid w:val="008A4B2B"/>
    <w:rsid w:val="008A569F"/>
    <w:rsid w:val="008A5C24"/>
    <w:rsid w:val="008A5D82"/>
    <w:rsid w:val="008B14C0"/>
    <w:rsid w:val="008B2771"/>
    <w:rsid w:val="008B27DF"/>
    <w:rsid w:val="008B2A1B"/>
    <w:rsid w:val="008B4525"/>
    <w:rsid w:val="008B6A16"/>
    <w:rsid w:val="008C0320"/>
    <w:rsid w:val="008C060D"/>
    <w:rsid w:val="008C0887"/>
    <w:rsid w:val="008C08C7"/>
    <w:rsid w:val="008C2CF3"/>
    <w:rsid w:val="008C2F82"/>
    <w:rsid w:val="008C4828"/>
    <w:rsid w:val="008C4DAB"/>
    <w:rsid w:val="008C4DC3"/>
    <w:rsid w:val="008C551A"/>
    <w:rsid w:val="008C673E"/>
    <w:rsid w:val="008C6AD7"/>
    <w:rsid w:val="008D2A46"/>
    <w:rsid w:val="008D330C"/>
    <w:rsid w:val="008D4C13"/>
    <w:rsid w:val="008D57C8"/>
    <w:rsid w:val="008D5DE4"/>
    <w:rsid w:val="008E2170"/>
    <w:rsid w:val="008E6395"/>
    <w:rsid w:val="008E6400"/>
    <w:rsid w:val="008F0C01"/>
    <w:rsid w:val="008F1311"/>
    <w:rsid w:val="008F34B1"/>
    <w:rsid w:val="009003A3"/>
    <w:rsid w:val="009004C2"/>
    <w:rsid w:val="00902242"/>
    <w:rsid w:val="009024DF"/>
    <w:rsid w:val="00905172"/>
    <w:rsid w:val="00906CF3"/>
    <w:rsid w:val="00907F84"/>
    <w:rsid w:val="0091094F"/>
    <w:rsid w:val="009117AD"/>
    <w:rsid w:val="0091188F"/>
    <w:rsid w:val="009121F3"/>
    <w:rsid w:val="009135C8"/>
    <w:rsid w:val="009136AE"/>
    <w:rsid w:val="0091382D"/>
    <w:rsid w:val="00913BB7"/>
    <w:rsid w:val="009160EB"/>
    <w:rsid w:val="009167CA"/>
    <w:rsid w:val="0092230F"/>
    <w:rsid w:val="009228A8"/>
    <w:rsid w:val="0092294C"/>
    <w:rsid w:val="00923106"/>
    <w:rsid w:val="00925CA3"/>
    <w:rsid w:val="00926074"/>
    <w:rsid w:val="00927307"/>
    <w:rsid w:val="009301D1"/>
    <w:rsid w:val="00930584"/>
    <w:rsid w:val="00931429"/>
    <w:rsid w:val="00931CDB"/>
    <w:rsid w:val="0093271B"/>
    <w:rsid w:val="00934138"/>
    <w:rsid w:val="00934DFA"/>
    <w:rsid w:val="00936A70"/>
    <w:rsid w:val="00940B7D"/>
    <w:rsid w:val="009423E3"/>
    <w:rsid w:val="0094380A"/>
    <w:rsid w:val="00944D5F"/>
    <w:rsid w:val="0094523C"/>
    <w:rsid w:val="00947FC4"/>
    <w:rsid w:val="00951003"/>
    <w:rsid w:val="00954396"/>
    <w:rsid w:val="0096010D"/>
    <w:rsid w:val="009620BD"/>
    <w:rsid w:val="00963E4E"/>
    <w:rsid w:val="00967564"/>
    <w:rsid w:val="0096767B"/>
    <w:rsid w:val="009677F0"/>
    <w:rsid w:val="00970068"/>
    <w:rsid w:val="00972293"/>
    <w:rsid w:val="00973039"/>
    <w:rsid w:val="009806A0"/>
    <w:rsid w:val="009814E8"/>
    <w:rsid w:val="00982A5C"/>
    <w:rsid w:val="00984122"/>
    <w:rsid w:val="00984DE5"/>
    <w:rsid w:val="0098675F"/>
    <w:rsid w:val="0098754B"/>
    <w:rsid w:val="00987C22"/>
    <w:rsid w:val="00994107"/>
    <w:rsid w:val="009942DB"/>
    <w:rsid w:val="00995298"/>
    <w:rsid w:val="00995F57"/>
    <w:rsid w:val="00996535"/>
    <w:rsid w:val="0099786E"/>
    <w:rsid w:val="009A0558"/>
    <w:rsid w:val="009A4EFE"/>
    <w:rsid w:val="009A5F15"/>
    <w:rsid w:val="009A63A7"/>
    <w:rsid w:val="009A6428"/>
    <w:rsid w:val="009A7172"/>
    <w:rsid w:val="009B18AD"/>
    <w:rsid w:val="009B1B88"/>
    <w:rsid w:val="009B2398"/>
    <w:rsid w:val="009B5966"/>
    <w:rsid w:val="009B66B0"/>
    <w:rsid w:val="009C0899"/>
    <w:rsid w:val="009C243E"/>
    <w:rsid w:val="009C5D5C"/>
    <w:rsid w:val="009C6E95"/>
    <w:rsid w:val="009C71F5"/>
    <w:rsid w:val="009C7A7C"/>
    <w:rsid w:val="009C7CCF"/>
    <w:rsid w:val="009D100B"/>
    <w:rsid w:val="009D35D0"/>
    <w:rsid w:val="009D5D3F"/>
    <w:rsid w:val="009E020B"/>
    <w:rsid w:val="009E0712"/>
    <w:rsid w:val="009E10A3"/>
    <w:rsid w:val="009E2F98"/>
    <w:rsid w:val="009E352D"/>
    <w:rsid w:val="009E4225"/>
    <w:rsid w:val="009E751C"/>
    <w:rsid w:val="009F067F"/>
    <w:rsid w:val="009F0B4D"/>
    <w:rsid w:val="009F38EB"/>
    <w:rsid w:val="009F7D6F"/>
    <w:rsid w:val="00A00AB1"/>
    <w:rsid w:val="00A0196A"/>
    <w:rsid w:val="00A02670"/>
    <w:rsid w:val="00A05C90"/>
    <w:rsid w:val="00A0600A"/>
    <w:rsid w:val="00A0776E"/>
    <w:rsid w:val="00A1466D"/>
    <w:rsid w:val="00A14B91"/>
    <w:rsid w:val="00A15B2F"/>
    <w:rsid w:val="00A163E4"/>
    <w:rsid w:val="00A204DF"/>
    <w:rsid w:val="00A20B15"/>
    <w:rsid w:val="00A20D62"/>
    <w:rsid w:val="00A24957"/>
    <w:rsid w:val="00A25907"/>
    <w:rsid w:val="00A26DD6"/>
    <w:rsid w:val="00A30ABD"/>
    <w:rsid w:val="00A30C4B"/>
    <w:rsid w:val="00A31EAE"/>
    <w:rsid w:val="00A3705B"/>
    <w:rsid w:val="00A3722E"/>
    <w:rsid w:val="00A40856"/>
    <w:rsid w:val="00A409B6"/>
    <w:rsid w:val="00A40EAB"/>
    <w:rsid w:val="00A41675"/>
    <w:rsid w:val="00A479A5"/>
    <w:rsid w:val="00A47A4B"/>
    <w:rsid w:val="00A47DB1"/>
    <w:rsid w:val="00A5016C"/>
    <w:rsid w:val="00A5187E"/>
    <w:rsid w:val="00A52E93"/>
    <w:rsid w:val="00A54705"/>
    <w:rsid w:val="00A55430"/>
    <w:rsid w:val="00A5686E"/>
    <w:rsid w:val="00A56BDC"/>
    <w:rsid w:val="00A61743"/>
    <w:rsid w:val="00A637EE"/>
    <w:rsid w:val="00A63825"/>
    <w:rsid w:val="00A65E90"/>
    <w:rsid w:val="00A663BA"/>
    <w:rsid w:val="00A67B42"/>
    <w:rsid w:val="00A71575"/>
    <w:rsid w:val="00A71EC8"/>
    <w:rsid w:val="00A7267B"/>
    <w:rsid w:val="00A73E36"/>
    <w:rsid w:val="00A75370"/>
    <w:rsid w:val="00A75BCA"/>
    <w:rsid w:val="00A8604B"/>
    <w:rsid w:val="00A900C8"/>
    <w:rsid w:val="00A90424"/>
    <w:rsid w:val="00A90A0A"/>
    <w:rsid w:val="00A911A4"/>
    <w:rsid w:val="00A913BD"/>
    <w:rsid w:val="00A9141D"/>
    <w:rsid w:val="00A91C94"/>
    <w:rsid w:val="00A97E65"/>
    <w:rsid w:val="00AA2493"/>
    <w:rsid w:val="00AA2F43"/>
    <w:rsid w:val="00AA30FE"/>
    <w:rsid w:val="00AA4740"/>
    <w:rsid w:val="00AA51DF"/>
    <w:rsid w:val="00AA53A0"/>
    <w:rsid w:val="00AA5830"/>
    <w:rsid w:val="00AA5BE0"/>
    <w:rsid w:val="00AA62D9"/>
    <w:rsid w:val="00AB0038"/>
    <w:rsid w:val="00AB12BD"/>
    <w:rsid w:val="00AB237C"/>
    <w:rsid w:val="00AB287C"/>
    <w:rsid w:val="00AB2917"/>
    <w:rsid w:val="00AB40A3"/>
    <w:rsid w:val="00AC2025"/>
    <w:rsid w:val="00AC6A99"/>
    <w:rsid w:val="00AC6E8B"/>
    <w:rsid w:val="00AC7B8B"/>
    <w:rsid w:val="00AD022D"/>
    <w:rsid w:val="00AD15EF"/>
    <w:rsid w:val="00AD356C"/>
    <w:rsid w:val="00AD5128"/>
    <w:rsid w:val="00AD5706"/>
    <w:rsid w:val="00AD5F8B"/>
    <w:rsid w:val="00AD706C"/>
    <w:rsid w:val="00AD7446"/>
    <w:rsid w:val="00AE1E50"/>
    <w:rsid w:val="00AE2C48"/>
    <w:rsid w:val="00AE3B72"/>
    <w:rsid w:val="00AE42CB"/>
    <w:rsid w:val="00AE68FB"/>
    <w:rsid w:val="00AF1507"/>
    <w:rsid w:val="00AF3108"/>
    <w:rsid w:val="00AF3375"/>
    <w:rsid w:val="00AF6A7F"/>
    <w:rsid w:val="00B05B98"/>
    <w:rsid w:val="00B06DC6"/>
    <w:rsid w:val="00B07D8E"/>
    <w:rsid w:val="00B07FF0"/>
    <w:rsid w:val="00B129F6"/>
    <w:rsid w:val="00B13D08"/>
    <w:rsid w:val="00B141D2"/>
    <w:rsid w:val="00B17CC5"/>
    <w:rsid w:val="00B2015D"/>
    <w:rsid w:val="00B22BD2"/>
    <w:rsid w:val="00B240A2"/>
    <w:rsid w:val="00B27114"/>
    <w:rsid w:val="00B30398"/>
    <w:rsid w:val="00B32A43"/>
    <w:rsid w:val="00B346E9"/>
    <w:rsid w:val="00B35A4D"/>
    <w:rsid w:val="00B36F94"/>
    <w:rsid w:val="00B3760B"/>
    <w:rsid w:val="00B37E4D"/>
    <w:rsid w:val="00B42FFF"/>
    <w:rsid w:val="00B47DA0"/>
    <w:rsid w:val="00B5239F"/>
    <w:rsid w:val="00B53325"/>
    <w:rsid w:val="00B55538"/>
    <w:rsid w:val="00B56553"/>
    <w:rsid w:val="00B5766E"/>
    <w:rsid w:val="00B60806"/>
    <w:rsid w:val="00B61366"/>
    <w:rsid w:val="00B615FA"/>
    <w:rsid w:val="00B628EF"/>
    <w:rsid w:val="00B63C0D"/>
    <w:rsid w:val="00B65825"/>
    <w:rsid w:val="00B65CCD"/>
    <w:rsid w:val="00B705DA"/>
    <w:rsid w:val="00B70688"/>
    <w:rsid w:val="00B711FE"/>
    <w:rsid w:val="00B73215"/>
    <w:rsid w:val="00B751BF"/>
    <w:rsid w:val="00B75ADD"/>
    <w:rsid w:val="00B800F3"/>
    <w:rsid w:val="00B8226D"/>
    <w:rsid w:val="00B8250E"/>
    <w:rsid w:val="00B85DE8"/>
    <w:rsid w:val="00B87C87"/>
    <w:rsid w:val="00B902E0"/>
    <w:rsid w:val="00B9277B"/>
    <w:rsid w:val="00B957E8"/>
    <w:rsid w:val="00B96C65"/>
    <w:rsid w:val="00B9711E"/>
    <w:rsid w:val="00BA34C7"/>
    <w:rsid w:val="00BA6C09"/>
    <w:rsid w:val="00BB0D88"/>
    <w:rsid w:val="00BB41B2"/>
    <w:rsid w:val="00BB478C"/>
    <w:rsid w:val="00BB6031"/>
    <w:rsid w:val="00BC0194"/>
    <w:rsid w:val="00BC17B4"/>
    <w:rsid w:val="00BC2943"/>
    <w:rsid w:val="00BC3B97"/>
    <w:rsid w:val="00BC4B45"/>
    <w:rsid w:val="00BC51E2"/>
    <w:rsid w:val="00BC6A49"/>
    <w:rsid w:val="00BD6D64"/>
    <w:rsid w:val="00BE1161"/>
    <w:rsid w:val="00BE2269"/>
    <w:rsid w:val="00BE6C05"/>
    <w:rsid w:val="00BE6D6D"/>
    <w:rsid w:val="00BE7762"/>
    <w:rsid w:val="00BF39B9"/>
    <w:rsid w:val="00BF769D"/>
    <w:rsid w:val="00C0064B"/>
    <w:rsid w:val="00C009D2"/>
    <w:rsid w:val="00C01158"/>
    <w:rsid w:val="00C02625"/>
    <w:rsid w:val="00C04230"/>
    <w:rsid w:val="00C044D2"/>
    <w:rsid w:val="00C049C3"/>
    <w:rsid w:val="00C0648C"/>
    <w:rsid w:val="00C07CEE"/>
    <w:rsid w:val="00C11965"/>
    <w:rsid w:val="00C11C08"/>
    <w:rsid w:val="00C12237"/>
    <w:rsid w:val="00C14C09"/>
    <w:rsid w:val="00C171DA"/>
    <w:rsid w:val="00C23D45"/>
    <w:rsid w:val="00C23D57"/>
    <w:rsid w:val="00C24447"/>
    <w:rsid w:val="00C25AA3"/>
    <w:rsid w:val="00C261C7"/>
    <w:rsid w:val="00C2632B"/>
    <w:rsid w:val="00C268E6"/>
    <w:rsid w:val="00C26B8E"/>
    <w:rsid w:val="00C31D61"/>
    <w:rsid w:val="00C33541"/>
    <w:rsid w:val="00C35D5A"/>
    <w:rsid w:val="00C36892"/>
    <w:rsid w:val="00C369FA"/>
    <w:rsid w:val="00C42356"/>
    <w:rsid w:val="00C427CF"/>
    <w:rsid w:val="00C4414D"/>
    <w:rsid w:val="00C442C9"/>
    <w:rsid w:val="00C447CE"/>
    <w:rsid w:val="00C44C8A"/>
    <w:rsid w:val="00C456F9"/>
    <w:rsid w:val="00C521D7"/>
    <w:rsid w:val="00C5458F"/>
    <w:rsid w:val="00C556BD"/>
    <w:rsid w:val="00C607D1"/>
    <w:rsid w:val="00C61D54"/>
    <w:rsid w:val="00C6567C"/>
    <w:rsid w:val="00C65856"/>
    <w:rsid w:val="00C66DF0"/>
    <w:rsid w:val="00C73105"/>
    <w:rsid w:val="00C736D4"/>
    <w:rsid w:val="00C745FB"/>
    <w:rsid w:val="00C75FB3"/>
    <w:rsid w:val="00C7783D"/>
    <w:rsid w:val="00C80566"/>
    <w:rsid w:val="00C81DE9"/>
    <w:rsid w:val="00C83E77"/>
    <w:rsid w:val="00C84449"/>
    <w:rsid w:val="00C861E7"/>
    <w:rsid w:val="00C87F14"/>
    <w:rsid w:val="00C91339"/>
    <w:rsid w:val="00C93E68"/>
    <w:rsid w:val="00C94466"/>
    <w:rsid w:val="00C946AC"/>
    <w:rsid w:val="00C9633A"/>
    <w:rsid w:val="00C96A9A"/>
    <w:rsid w:val="00C96B0E"/>
    <w:rsid w:val="00C96DE5"/>
    <w:rsid w:val="00CA3D9C"/>
    <w:rsid w:val="00CA3DA8"/>
    <w:rsid w:val="00CA437F"/>
    <w:rsid w:val="00CA4B95"/>
    <w:rsid w:val="00CA52B8"/>
    <w:rsid w:val="00CA5ADD"/>
    <w:rsid w:val="00CA6EF9"/>
    <w:rsid w:val="00CA6F45"/>
    <w:rsid w:val="00CB02CE"/>
    <w:rsid w:val="00CB1405"/>
    <w:rsid w:val="00CB2627"/>
    <w:rsid w:val="00CB4B87"/>
    <w:rsid w:val="00CB4CAD"/>
    <w:rsid w:val="00CB4FDD"/>
    <w:rsid w:val="00CC3380"/>
    <w:rsid w:val="00CC4226"/>
    <w:rsid w:val="00CC50BE"/>
    <w:rsid w:val="00CD0E08"/>
    <w:rsid w:val="00CD20B2"/>
    <w:rsid w:val="00CD2EDC"/>
    <w:rsid w:val="00CD5D96"/>
    <w:rsid w:val="00CD6A5B"/>
    <w:rsid w:val="00CD6AC2"/>
    <w:rsid w:val="00CD773C"/>
    <w:rsid w:val="00CE0105"/>
    <w:rsid w:val="00CE08F3"/>
    <w:rsid w:val="00CE57A4"/>
    <w:rsid w:val="00CE68B7"/>
    <w:rsid w:val="00CF16B7"/>
    <w:rsid w:val="00CF38DA"/>
    <w:rsid w:val="00CF4DB2"/>
    <w:rsid w:val="00CF6D27"/>
    <w:rsid w:val="00CF78BF"/>
    <w:rsid w:val="00D03892"/>
    <w:rsid w:val="00D04094"/>
    <w:rsid w:val="00D047B5"/>
    <w:rsid w:val="00D05166"/>
    <w:rsid w:val="00D06041"/>
    <w:rsid w:val="00D06EE2"/>
    <w:rsid w:val="00D11E0D"/>
    <w:rsid w:val="00D123BF"/>
    <w:rsid w:val="00D12C22"/>
    <w:rsid w:val="00D1460C"/>
    <w:rsid w:val="00D14808"/>
    <w:rsid w:val="00D150A2"/>
    <w:rsid w:val="00D1574A"/>
    <w:rsid w:val="00D1630D"/>
    <w:rsid w:val="00D20D4C"/>
    <w:rsid w:val="00D2168D"/>
    <w:rsid w:val="00D22882"/>
    <w:rsid w:val="00D2304E"/>
    <w:rsid w:val="00D234A2"/>
    <w:rsid w:val="00D2391D"/>
    <w:rsid w:val="00D253E4"/>
    <w:rsid w:val="00D3100B"/>
    <w:rsid w:val="00D31577"/>
    <w:rsid w:val="00D3256E"/>
    <w:rsid w:val="00D33BA0"/>
    <w:rsid w:val="00D37289"/>
    <w:rsid w:val="00D37B86"/>
    <w:rsid w:val="00D41BDB"/>
    <w:rsid w:val="00D42173"/>
    <w:rsid w:val="00D42C7F"/>
    <w:rsid w:val="00D43F44"/>
    <w:rsid w:val="00D448E0"/>
    <w:rsid w:val="00D45503"/>
    <w:rsid w:val="00D4562E"/>
    <w:rsid w:val="00D45D4E"/>
    <w:rsid w:val="00D472D7"/>
    <w:rsid w:val="00D47BDE"/>
    <w:rsid w:val="00D5053C"/>
    <w:rsid w:val="00D510FF"/>
    <w:rsid w:val="00D52A40"/>
    <w:rsid w:val="00D52FFA"/>
    <w:rsid w:val="00D54332"/>
    <w:rsid w:val="00D56861"/>
    <w:rsid w:val="00D61403"/>
    <w:rsid w:val="00D657C5"/>
    <w:rsid w:val="00D6716E"/>
    <w:rsid w:val="00D67440"/>
    <w:rsid w:val="00D7769A"/>
    <w:rsid w:val="00D8135E"/>
    <w:rsid w:val="00D82879"/>
    <w:rsid w:val="00D83DF2"/>
    <w:rsid w:val="00D87053"/>
    <w:rsid w:val="00D90E72"/>
    <w:rsid w:val="00D90F2F"/>
    <w:rsid w:val="00D90FF8"/>
    <w:rsid w:val="00D94E9A"/>
    <w:rsid w:val="00D950A7"/>
    <w:rsid w:val="00D953F9"/>
    <w:rsid w:val="00D95BB7"/>
    <w:rsid w:val="00D966D6"/>
    <w:rsid w:val="00D97326"/>
    <w:rsid w:val="00D97669"/>
    <w:rsid w:val="00DA0E44"/>
    <w:rsid w:val="00DA48B7"/>
    <w:rsid w:val="00DA600E"/>
    <w:rsid w:val="00DA6C90"/>
    <w:rsid w:val="00DA6FA4"/>
    <w:rsid w:val="00DA7CF3"/>
    <w:rsid w:val="00DB1EE9"/>
    <w:rsid w:val="00DB20E1"/>
    <w:rsid w:val="00DB2A50"/>
    <w:rsid w:val="00DB49E1"/>
    <w:rsid w:val="00DC00BA"/>
    <w:rsid w:val="00DC0B52"/>
    <w:rsid w:val="00DC1E37"/>
    <w:rsid w:val="00DD0D88"/>
    <w:rsid w:val="00DD37D2"/>
    <w:rsid w:val="00DD590B"/>
    <w:rsid w:val="00DD5F63"/>
    <w:rsid w:val="00DD730E"/>
    <w:rsid w:val="00DE12B3"/>
    <w:rsid w:val="00DE1BA4"/>
    <w:rsid w:val="00DE2C92"/>
    <w:rsid w:val="00DE2F1A"/>
    <w:rsid w:val="00DE3A69"/>
    <w:rsid w:val="00DE6E27"/>
    <w:rsid w:val="00DE7C5C"/>
    <w:rsid w:val="00DF1439"/>
    <w:rsid w:val="00DF312D"/>
    <w:rsid w:val="00DF5688"/>
    <w:rsid w:val="00DF7953"/>
    <w:rsid w:val="00DF7ACD"/>
    <w:rsid w:val="00E02F2C"/>
    <w:rsid w:val="00E03531"/>
    <w:rsid w:val="00E03A84"/>
    <w:rsid w:val="00E04115"/>
    <w:rsid w:val="00E044CB"/>
    <w:rsid w:val="00E11649"/>
    <w:rsid w:val="00E11B22"/>
    <w:rsid w:val="00E13071"/>
    <w:rsid w:val="00E13CA1"/>
    <w:rsid w:val="00E158AD"/>
    <w:rsid w:val="00E17092"/>
    <w:rsid w:val="00E2003F"/>
    <w:rsid w:val="00E20386"/>
    <w:rsid w:val="00E21591"/>
    <w:rsid w:val="00E21967"/>
    <w:rsid w:val="00E24400"/>
    <w:rsid w:val="00E24E99"/>
    <w:rsid w:val="00E26068"/>
    <w:rsid w:val="00E269F4"/>
    <w:rsid w:val="00E27F3E"/>
    <w:rsid w:val="00E31713"/>
    <w:rsid w:val="00E32A4D"/>
    <w:rsid w:val="00E32D1D"/>
    <w:rsid w:val="00E33AE6"/>
    <w:rsid w:val="00E34CA7"/>
    <w:rsid w:val="00E35B19"/>
    <w:rsid w:val="00E36228"/>
    <w:rsid w:val="00E40CFE"/>
    <w:rsid w:val="00E41B51"/>
    <w:rsid w:val="00E42B45"/>
    <w:rsid w:val="00E46217"/>
    <w:rsid w:val="00E50191"/>
    <w:rsid w:val="00E5066A"/>
    <w:rsid w:val="00E53063"/>
    <w:rsid w:val="00E532D0"/>
    <w:rsid w:val="00E545AF"/>
    <w:rsid w:val="00E55F8E"/>
    <w:rsid w:val="00E56FF4"/>
    <w:rsid w:val="00E62EA0"/>
    <w:rsid w:val="00E6521F"/>
    <w:rsid w:val="00E70AB2"/>
    <w:rsid w:val="00E720BB"/>
    <w:rsid w:val="00E73298"/>
    <w:rsid w:val="00E73EC0"/>
    <w:rsid w:val="00E746D8"/>
    <w:rsid w:val="00E7501F"/>
    <w:rsid w:val="00E77BE1"/>
    <w:rsid w:val="00E82345"/>
    <w:rsid w:val="00E82432"/>
    <w:rsid w:val="00E83DFF"/>
    <w:rsid w:val="00E90167"/>
    <w:rsid w:val="00E90301"/>
    <w:rsid w:val="00E90557"/>
    <w:rsid w:val="00E926C6"/>
    <w:rsid w:val="00E96958"/>
    <w:rsid w:val="00EA1865"/>
    <w:rsid w:val="00EA28CD"/>
    <w:rsid w:val="00EA3A43"/>
    <w:rsid w:val="00EA4B02"/>
    <w:rsid w:val="00EA5930"/>
    <w:rsid w:val="00EA7DEF"/>
    <w:rsid w:val="00EB08E0"/>
    <w:rsid w:val="00EB15C5"/>
    <w:rsid w:val="00EB4C9E"/>
    <w:rsid w:val="00EB63F7"/>
    <w:rsid w:val="00EB6EF7"/>
    <w:rsid w:val="00EB7576"/>
    <w:rsid w:val="00EB7C91"/>
    <w:rsid w:val="00EC12FE"/>
    <w:rsid w:val="00EC185D"/>
    <w:rsid w:val="00EC2801"/>
    <w:rsid w:val="00EC357C"/>
    <w:rsid w:val="00EC4DE5"/>
    <w:rsid w:val="00EC4FF3"/>
    <w:rsid w:val="00EC5DC8"/>
    <w:rsid w:val="00EC7A51"/>
    <w:rsid w:val="00EC7E2F"/>
    <w:rsid w:val="00ED2A9F"/>
    <w:rsid w:val="00ED4A21"/>
    <w:rsid w:val="00ED5632"/>
    <w:rsid w:val="00EE3AA2"/>
    <w:rsid w:val="00EE3BD5"/>
    <w:rsid w:val="00EE42DF"/>
    <w:rsid w:val="00EE51E3"/>
    <w:rsid w:val="00EE528A"/>
    <w:rsid w:val="00EE5A82"/>
    <w:rsid w:val="00EE5C2D"/>
    <w:rsid w:val="00EF0200"/>
    <w:rsid w:val="00EF0D1C"/>
    <w:rsid w:val="00EF1DAB"/>
    <w:rsid w:val="00EF38A4"/>
    <w:rsid w:val="00EF3BB2"/>
    <w:rsid w:val="00EF3E7A"/>
    <w:rsid w:val="00EF5DD3"/>
    <w:rsid w:val="00EF6463"/>
    <w:rsid w:val="00F005F8"/>
    <w:rsid w:val="00F03421"/>
    <w:rsid w:val="00F0460A"/>
    <w:rsid w:val="00F046DB"/>
    <w:rsid w:val="00F057F9"/>
    <w:rsid w:val="00F074A0"/>
    <w:rsid w:val="00F07FA8"/>
    <w:rsid w:val="00F11338"/>
    <w:rsid w:val="00F135DA"/>
    <w:rsid w:val="00F15834"/>
    <w:rsid w:val="00F16741"/>
    <w:rsid w:val="00F1759E"/>
    <w:rsid w:val="00F22F7D"/>
    <w:rsid w:val="00F23618"/>
    <w:rsid w:val="00F242C0"/>
    <w:rsid w:val="00F25D41"/>
    <w:rsid w:val="00F31A57"/>
    <w:rsid w:val="00F329A6"/>
    <w:rsid w:val="00F341D8"/>
    <w:rsid w:val="00F3446D"/>
    <w:rsid w:val="00F40D9A"/>
    <w:rsid w:val="00F415BD"/>
    <w:rsid w:val="00F427A0"/>
    <w:rsid w:val="00F42FD8"/>
    <w:rsid w:val="00F43934"/>
    <w:rsid w:val="00F44088"/>
    <w:rsid w:val="00F4493A"/>
    <w:rsid w:val="00F46D30"/>
    <w:rsid w:val="00F47AD9"/>
    <w:rsid w:val="00F5096F"/>
    <w:rsid w:val="00F54447"/>
    <w:rsid w:val="00F548E9"/>
    <w:rsid w:val="00F554A9"/>
    <w:rsid w:val="00F600FD"/>
    <w:rsid w:val="00F663FF"/>
    <w:rsid w:val="00F666A3"/>
    <w:rsid w:val="00F676A8"/>
    <w:rsid w:val="00F71304"/>
    <w:rsid w:val="00F7153D"/>
    <w:rsid w:val="00F73503"/>
    <w:rsid w:val="00F739A6"/>
    <w:rsid w:val="00F73ED2"/>
    <w:rsid w:val="00F747AD"/>
    <w:rsid w:val="00F74E15"/>
    <w:rsid w:val="00F74FCE"/>
    <w:rsid w:val="00F77C49"/>
    <w:rsid w:val="00F81719"/>
    <w:rsid w:val="00F879BB"/>
    <w:rsid w:val="00F87D5A"/>
    <w:rsid w:val="00F92938"/>
    <w:rsid w:val="00F93408"/>
    <w:rsid w:val="00F9384C"/>
    <w:rsid w:val="00F93D97"/>
    <w:rsid w:val="00F94524"/>
    <w:rsid w:val="00F968AE"/>
    <w:rsid w:val="00F9699A"/>
    <w:rsid w:val="00FA0840"/>
    <w:rsid w:val="00FA3156"/>
    <w:rsid w:val="00FA3811"/>
    <w:rsid w:val="00FA3818"/>
    <w:rsid w:val="00FA3FD4"/>
    <w:rsid w:val="00FA4437"/>
    <w:rsid w:val="00FA4810"/>
    <w:rsid w:val="00FA5556"/>
    <w:rsid w:val="00FA6F0C"/>
    <w:rsid w:val="00FB0055"/>
    <w:rsid w:val="00FB070D"/>
    <w:rsid w:val="00FB0FE4"/>
    <w:rsid w:val="00FB35BF"/>
    <w:rsid w:val="00FB51E6"/>
    <w:rsid w:val="00FB6CA6"/>
    <w:rsid w:val="00FB7016"/>
    <w:rsid w:val="00FB7785"/>
    <w:rsid w:val="00FB796E"/>
    <w:rsid w:val="00FC22EA"/>
    <w:rsid w:val="00FC2447"/>
    <w:rsid w:val="00FC4CF1"/>
    <w:rsid w:val="00FC55EF"/>
    <w:rsid w:val="00FC5ECC"/>
    <w:rsid w:val="00FC60F8"/>
    <w:rsid w:val="00FC6720"/>
    <w:rsid w:val="00FD2573"/>
    <w:rsid w:val="00FD290D"/>
    <w:rsid w:val="00FD3CC2"/>
    <w:rsid w:val="00FD418D"/>
    <w:rsid w:val="00FD41A4"/>
    <w:rsid w:val="00FD698D"/>
    <w:rsid w:val="00FE1035"/>
    <w:rsid w:val="00FE64F4"/>
    <w:rsid w:val="00FF0B1C"/>
    <w:rsid w:val="00FF1F22"/>
    <w:rsid w:val="00FF3CBF"/>
    <w:rsid w:val="00FF441D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E3E6E9"/>
  <w15:chartTrackingRefBased/>
  <w15:docId w15:val="{E1558DB5-5E76-416D-BAB1-C019884B1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5835"/>
    <w:rPr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386E1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D047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xBrp3">
    <w:name w:val="TxBr_p3"/>
    <w:basedOn w:val="Normal"/>
    <w:pPr>
      <w:tabs>
        <w:tab w:val="left" w:pos="204"/>
      </w:tabs>
      <w:spacing w:line="283" w:lineRule="atLeast"/>
    </w:pPr>
    <w:rPr>
      <w:snapToGrid w:val="0"/>
      <w:sz w:val="24"/>
    </w:rPr>
  </w:style>
  <w:style w:type="paragraph" w:styleId="Title">
    <w:name w:val="Title"/>
    <w:basedOn w:val="Normal"/>
    <w:qFormat/>
    <w:pPr>
      <w:jc w:val="center"/>
    </w:pPr>
    <w:rPr>
      <w:rFonts w:ascii="GoudyOlSt BT" w:hAnsi="GoudyOlSt BT"/>
      <w:bCs/>
      <w:sz w:val="40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AF6A7F"/>
    <w:rPr>
      <w:color w:val="0000FF"/>
      <w:u w:val="single"/>
    </w:rPr>
  </w:style>
  <w:style w:type="character" w:customStyle="1" w:styleId="surname1">
    <w:name w:val="surname1"/>
    <w:rsid w:val="008A3F8D"/>
    <w:rPr>
      <w:b/>
      <w:bCs/>
      <w:color w:val="5165B7"/>
      <w:sz w:val="23"/>
      <w:szCs w:val="23"/>
    </w:rPr>
  </w:style>
  <w:style w:type="paragraph" w:styleId="ListParagraph">
    <w:name w:val="List Paragraph"/>
    <w:basedOn w:val="Normal"/>
    <w:uiPriority w:val="34"/>
    <w:qFormat/>
    <w:rsid w:val="00B73215"/>
    <w:pPr>
      <w:ind w:left="720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DE3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386E1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D047B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EndnoteText">
    <w:name w:val="endnote text"/>
    <w:basedOn w:val="Normal"/>
    <w:link w:val="EndnoteTextChar"/>
    <w:rsid w:val="00F43934"/>
  </w:style>
  <w:style w:type="character" w:customStyle="1" w:styleId="EndnoteTextChar">
    <w:name w:val="Endnote Text Char"/>
    <w:link w:val="EndnoteText"/>
    <w:rsid w:val="00F43934"/>
    <w:rPr>
      <w:lang w:eastAsia="en-US"/>
    </w:rPr>
  </w:style>
  <w:style w:type="character" w:styleId="EndnoteReference">
    <w:name w:val="endnote reference"/>
    <w:rsid w:val="00F43934"/>
    <w:rPr>
      <w:vertAlign w:val="superscript"/>
    </w:rPr>
  </w:style>
  <w:style w:type="character" w:styleId="UnresolvedMention">
    <w:name w:val="Unresolved Mention"/>
    <w:uiPriority w:val="99"/>
    <w:semiHidden/>
    <w:unhideWhenUsed/>
    <w:rsid w:val="000901A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02CFF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4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johnstuttard@btinternet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slwilks@gmail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slwilks@gmai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20ghostpay@gmail.co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ohnstuttard@btinternet.com" TargetMode="External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igel%20Hughes\Application%20Data\Microsoft\Templates\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9A8DF-CB09-4861-8883-6B83F04BA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0</TotalTime>
  <Pages>2</Pages>
  <Words>545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20-Ghost Club</vt:lpstr>
    </vt:vector>
  </TitlesOfParts>
  <Company>Home</Company>
  <LinksUpToDate>false</LinksUpToDate>
  <CharactersWithSpaces>3705</CharactersWithSpaces>
  <SharedDoc>false</SharedDoc>
  <HLinks>
    <vt:vector size="150" baseType="variant">
      <vt:variant>
        <vt:i4>2949226</vt:i4>
      </vt:variant>
      <vt:variant>
        <vt:i4>72</vt:i4>
      </vt:variant>
      <vt:variant>
        <vt:i4>0</vt:i4>
      </vt:variant>
      <vt:variant>
        <vt:i4>5</vt:i4>
      </vt:variant>
      <vt:variant>
        <vt:lpwstr>https://www.vintagecarparts.co.uk/</vt:lpwstr>
      </vt:variant>
      <vt:variant>
        <vt:lpwstr/>
      </vt:variant>
      <vt:variant>
        <vt:i4>1835051</vt:i4>
      </vt:variant>
      <vt:variant>
        <vt:i4>69</vt:i4>
      </vt:variant>
      <vt:variant>
        <vt:i4>0</vt:i4>
      </vt:variant>
      <vt:variant>
        <vt:i4>5</vt:i4>
      </vt:variant>
      <vt:variant>
        <vt:lpwstr>mailto:info@vintagesupplies.com</vt:lpwstr>
      </vt:variant>
      <vt:variant>
        <vt:lpwstr/>
      </vt:variant>
      <vt:variant>
        <vt:i4>5374057</vt:i4>
      </vt:variant>
      <vt:variant>
        <vt:i4>66</vt:i4>
      </vt:variant>
      <vt:variant>
        <vt:i4>0</vt:i4>
      </vt:variant>
      <vt:variant>
        <vt:i4>5</vt:i4>
      </vt:variant>
      <vt:variant>
        <vt:lpwstr>mailto:vinauto@windstream.net</vt:lpwstr>
      </vt:variant>
      <vt:variant>
        <vt:lpwstr/>
      </vt:variant>
      <vt:variant>
        <vt:i4>2621551</vt:i4>
      </vt:variant>
      <vt:variant>
        <vt:i4>63</vt:i4>
      </vt:variant>
      <vt:variant>
        <vt:i4>0</vt:i4>
      </vt:variant>
      <vt:variant>
        <vt:i4>5</vt:i4>
      </vt:variant>
      <vt:variant>
        <vt:lpwstr>http://www.vintagegaragevt.com/</vt:lpwstr>
      </vt:variant>
      <vt:variant>
        <vt:lpwstr/>
      </vt:variant>
      <vt:variant>
        <vt:i4>2818052</vt:i4>
      </vt:variant>
      <vt:variant>
        <vt:i4>60</vt:i4>
      </vt:variant>
      <vt:variant>
        <vt:i4>0</vt:i4>
      </vt:variant>
      <vt:variant>
        <vt:i4>5</vt:i4>
      </vt:variant>
      <vt:variant>
        <vt:lpwstr>mailto:rpreid@pshift.com</vt:lpwstr>
      </vt:variant>
      <vt:variant>
        <vt:lpwstr/>
      </vt:variant>
      <vt:variant>
        <vt:i4>2687001</vt:i4>
      </vt:variant>
      <vt:variant>
        <vt:i4>57</vt:i4>
      </vt:variant>
      <vt:variant>
        <vt:i4>0</vt:i4>
      </vt:variant>
      <vt:variant>
        <vt:i4>5</vt:i4>
      </vt:variant>
      <vt:variant>
        <vt:lpwstr>mailto:billkennedy@kennedymetal.com</vt:lpwstr>
      </vt:variant>
      <vt:variant>
        <vt:lpwstr/>
      </vt:variant>
      <vt:variant>
        <vt:i4>7995474</vt:i4>
      </vt:variant>
      <vt:variant>
        <vt:i4>54</vt:i4>
      </vt:variant>
      <vt:variant>
        <vt:i4>0</vt:i4>
      </vt:variant>
      <vt:variant>
        <vt:i4>5</vt:i4>
      </vt:variant>
      <vt:variant>
        <vt:lpwstr>mailto:roy@rr-restoration.co.uk</vt:lpwstr>
      </vt:variant>
      <vt:variant>
        <vt:lpwstr/>
      </vt:variant>
      <vt:variant>
        <vt:i4>2424892</vt:i4>
      </vt:variant>
      <vt:variant>
        <vt:i4>51</vt:i4>
      </vt:variant>
      <vt:variant>
        <vt:i4>0</vt:i4>
      </vt:variant>
      <vt:variant>
        <vt:i4>5</vt:i4>
      </vt:variant>
      <vt:variant>
        <vt:lpwstr>http://www.rrec.org.uk/</vt:lpwstr>
      </vt:variant>
      <vt:variant>
        <vt:lpwstr/>
      </vt:variant>
      <vt:variant>
        <vt:i4>4128875</vt:i4>
      </vt:variant>
      <vt:variant>
        <vt:i4>48</vt:i4>
      </vt:variant>
      <vt:variant>
        <vt:i4>0</vt:i4>
      </vt:variant>
      <vt:variant>
        <vt:i4>5</vt:i4>
      </vt:variant>
      <vt:variant>
        <vt:lpwstr>http://www.ristesmotors.co.uk/</vt:lpwstr>
      </vt:variant>
      <vt:variant>
        <vt:lpwstr/>
      </vt:variant>
      <vt:variant>
        <vt:i4>1441904</vt:i4>
      </vt:variant>
      <vt:variant>
        <vt:i4>45</vt:i4>
      </vt:variant>
      <vt:variant>
        <vt:i4>0</vt:i4>
      </vt:variant>
      <vt:variant>
        <vt:i4>5</vt:i4>
      </vt:variant>
      <vt:variant>
        <vt:lpwstr>mailto:info@ristesmotors.co.uk</vt:lpwstr>
      </vt:variant>
      <vt:variant>
        <vt:lpwstr/>
      </vt:variant>
      <vt:variant>
        <vt:i4>6225990</vt:i4>
      </vt:variant>
      <vt:variant>
        <vt:i4>42</vt:i4>
      </vt:variant>
      <vt:variant>
        <vt:i4>0</vt:i4>
      </vt:variant>
      <vt:variant>
        <vt:i4>5</vt:i4>
      </vt:variant>
      <vt:variant>
        <vt:lpwstr>http://www.restorationstuff.com/</vt:lpwstr>
      </vt:variant>
      <vt:variant>
        <vt:lpwstr/>
      </vt:variant>
      <vt:variant>
        <vt:i4>3866640</vt:i4>
      </vt:variant>
      <vt:variant>
        <vt:i4>39</vt:i4>
      </vt:variant>
      <vt:variant>
        <vt:i4>0</vt:i4>
      </vt:variant>
      <vt:variant>
        <vt:i4>5</vt:i4>
      </vt:variant>
      <vt:variant>
        <vt:lpwstr>mailto:info@restorationstuff.com</vt:lpwstr>
      </vt:variant>
      <vt:variant>
        <vt:lpwstr/>
      </vt:variant>
      <vt:variant>
        <vt:i4>5767196</vt:i4>
      </vt:variant>
      <vt:variant>
        <vt:i4>36</vt:i4>
      </vt:variant>
      <vt:variant>
        <vt:i4>0</vt:i4>
      </vt:variant>
      <vt:variant>
        <vt:i4>5</vt:i4>
      </vt:variant>
      <vt:variant>
        <vt:lpwstr>http://www.pawood.co.uk/</vt:lpwstr>
      </vt:variant>
      <vt:variant>
        <vt:lpwstr/>
      </vt:variant>
      <vt:variant>
        <vt:i4>7667787</vt:i4>
      </vt:variant>
      <vt:variant>
        <vt:i4>33</vt:i4>
      </vt:variant>
      <vt:variant>
        <vt:i4>0</vt:i4>
      </vt:variant>
      <vt:variant>
        <vt:i4>5</vt:i4>
      </vt:variant>
      <vt:variant>
        <vt:lpwstr>mailto:enquiries@pa-wood.co.uk</vt:lpwstr>
      </vt:variant>
      <vt:variant>
        <vt:lpwstr/>
      </vt:variant>
      <vt:variant>
        <vt:i4>3801204</vt:i4>
      </vt:variant>
      <vt:variant>
        <vt:i4>30</vt:i4>
      </vt:variant>
      <vt:variant>
        <vt:i4>0</vt:i4>
      </vt:variant>
      <vt:variant>
        <vt:i4>5</vt:i4>
      </vt:variant>
      <vt:variant>
        <vt:lpwstr>http://www.jonathan-wood.co.uk/</vt:lpwstr>
      </vt:variant>
      <vt:variant>
        <vt:lpwstr/>
      </vt:variant>
      <vt:variant>
        <vt:i4>589873</vt:i4>
      </vt:variant>
      <vt:variant>
        <vt:i4>27</vt:i4>
      </vt:variant>
      <vt:variant>
        <vt:i4>0</vt:i4>
      </vt:variant>
      <vt:variant>
        <vt:i4>5</vt:i4>
      </vt:variant>
      <vt:variant>
        <vt:lpwstr>mailto:info@jonathan-wood.co.uk</vt:lpwstr>
      </vt:variant>
      <vt:variant>
        <vt:lpwstr/>
      </vt:variant>
      <vt:variant>
        <vt:i4>5046295</vt:i4>
      </vt:variant>
      <vt:variant>
        <vt:i4>24</vt:i4>
      </vt:variant>
      <vt:variant>
        <vt:i4>0</vt:i4>
      </vt:variant>
      <vt:variant>
        <vt:i4>5</vt:i4>
      </vt:variant>
      <vt:variant>
        <vt:lpwstr>http://www.jamestowndistributors.com/</vt:lpwstr>
      </vt:variant>
      <vt:variant>
        <vt:lpwstr/>
      </vt:variant>
      <vt:variant>
        <vt:i4>3539001</vt:i4>
      </vt:variant>
      <vt:variant>
        <vt:i4>21</vt:i4>
      </vt:variant>
      <vt:variant>
        <vt:i4>0</vt:i4>
      </vt:variant>
      <vt:variant>
        <vt:i4>5</vt:i4>
      </vt:variant>
      <vt:variant>
        <vt:lpwstr>http://www.jamesblackrestorations.com/</vt:lpwstr>
      </vt:variant>
      <vt:variant>
        <vt:lpwstr/>
      </vt:variant>
      <vt:variant>
        <vt:i4>2359306</vt:i4>
      </vt:variant>
      <vt:variant>
        <vt:i4>18</vt:i4>
      </vt:variant>
      <vt:variant>
        <vt:i4>0</vt:i4>
      </vt:variant>
      <vt:variant>
        <vt:i4>5</vt:i4>
      </vt:variant>
      <vt:variant>
        <vt:lpwstr>mailto:james@jamesblackrestorations.com</vt:lpwstr>
      </vt:variant>
      <vt:variant>
        <vt:lpwstr/>
      </vt:variant>
      <vt:variant>
        <vt:i4>1245190</vt:i4>
      </vt:variant>
      <vt:variant>
        <vt:i4>15</vt:i4>
      </vt:variant>
      <vt:variant>
        <vt:i4>0</vt:i4>
      </vt:variant>
      <vt:variant>
        <vt:i4>5</vt:i4>
      </vt:variant>
      <vt:variant>
        <vt:lpwstr>http://www.fiennes.co.uk/</vt:lpwstr>
      </vt:variant>
      <vt:variant>
        <vt:lpwstr/>
      </vt:variant>
      <vt:variant>
        <vt:i4>3997776</vt:i4>
      </vt:variant>
      <vt:variant>
        <vt:i4>12</vt:i4>
      </vt:variant>
      <vt:variant>
        <vt:i4>0</vt:i4>
      </vt:variant>
      <vt:variant>
        <vt:i4>5</vt:i4>
      </vt:variant>
      <vt:variant>
        <vt:lpwstr>mailto:enquiries@fiennes.co.uk</vt:lpwstr>
      </vt:variant>
      <vt:variant>
        <vt:lpwstr/>
      </vt:variant>
      <vt:variant>
        <vt:i4>5636160</vt:i4>
      </vt:variant>
      <vt:variant>
        <vt:i4>9</vt:i4>
      </vt:variant>
      <vt:variant>
        <vt:i4>0</vt:i4>
      </vt:variant>
      <vt:variant>
        <vt:i4>5</vt:i4>
      </vt:variant>
      <vt:variant>
        <vt:lpwstr>http://www.completeautomobilist.com/</vt:lpwstr>
      </vt:variant>
      <vt:variant>
        <vt:lpwstr/>
      </vt:variant>
      <vt:variant>
        <vt:i4>3211281</vt:i4>
      </vt:variant>
      <vt:variant>
        <vt:i4>6</vt:i4>
      </vt:variant>
      <vt:variant>
        <vt:i4>0</vt:i4>
      </vt:variant>
      <vt:variant>
        <vt:i4>5</vt:i4>
      </vt:variant>
      <vt:variant>
        <vt:lpwstr>mailto:nfo@completeautomobilist.com</vt:lpwstr>
      </vt:variant>
      <vt:variant>
        <vt:lpwstr/>
      </vt:variant>
      <vt:variant>
        <vt:i4>5439495</vt:i4>
      </vt:variant>
      <vt:variant>
        <vt:i4>3</vt:i4>
      </vt:variant>
      <vt:variant>
        <vt:i4>0</vt:i4>
      </vt:variant>
      <vt:variant>
        <vt:i4>5</vt:i4>
      </vt:variant>
      <vt:variant>
        <vt:lpwstr>http://www.ajglew.co.uk/</vt:lpwstr>
      </vt:variant>
      <vt:variant>
        <vt:lpwstr/>
      </vt:variant>
      <vt:variant>
        <vt:i4>7995420</vt:i4>
      </vt:variant>
      <vt:variant>
        <vt:i4>0</vt:i4>
      </vt:variant>
      <vt:variant>
        <vt:i4>0</vt:i4>
      </vt:variant>
      <vt:variant>
        <vt:i4>5</vt:i4>
      </vt:variant>
      <vt:variant>
        <vt:lpwstr>mailto:info@ajglew.co.uk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20-Ghost Club</dc:title>
  <dc:subject/>
  <dc:creator>Hughes</dc:creator>
  <cp:keywords/>
  <cp:lastModifiedBy>John Stuttard</cp:lastModifiedBy>
  <cp:revision>4</cp:revision>
  <cp:lastPrinted>2021-11-18T13:55:00Z</cp:lastPrinted>
  <dcterms:created xsi:type="dcterms:W3CDTF">2026-01-07T14:11:00Z</dcterms:created>
  <dcterms:modified xsi:type="dcterms:W3CDTF">2026-01-07T14:13:00Z</dcterms:modified>
</cp:coreProperties>
</file>